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411" w:rsidRDefault="00E76AA9" w:rsidP="00470411">
      <w:r>
        <w:rPr>
          <w:noProof/>
        </w:rPr>
        <w:drawing>
          <wp:anchor distT="0" distB="0" distL="114300" distR="114300" simplePos="0" relativeHeight="251656192" behindDoc="1" locked="0" layoutInCell="1" allowOverlap="1">
            <wp:simplePos x="0" y="0"/>
            <wp:positionH relativeFrom="column">
              <wp:posOffset>-1147445</wp:posOffset>
            </wp:positionH>
            <wp:positionV relativeFrom="paragraph">
              <wp:posOffset>-1033145</wp:posOffset>
            </wp:positionV>
            <wp:extent cx="10062845" cy="7776210"/>
            <wp:effectExtent l="19050" t="0" r="0" b="0"/>
            <wp:wrapNone/>
            <wp:docPr id="87" name="Picture 87" descr="RealEstate_brochu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alEstate_brochure_front"/>
                    <pic:cNvPicPr>
                      <a:picLocks noChangeAspect="1" noChangeArrowheads="1"/>
                    </pic:cNvPicPr>
                  </pic:nvPicPr>
                  <pic:blipFill>
                    <a:blip r:embed="rId6" cstate="print"/>
                    <a:srcRect/>
                    <a:stretch>
                      <a:fillRect/>
                    </a:stretch>
                  </pic:blipFill>
                  <pic:spPr bwMode="auto">
                    <a:xfrm>
                      <a:off x="0" y="0"/>
                      <a:ext cx="10062845" cy="7776210"/>
                    </a:xfrm>
                    <a:prstGeom prst="rect">
                      <a:avLst/>
                    </a:prstGeom>
                    <a:noFill/>
                    <a:ln w="9525">
                      <a:noFill/>
                      <a:miter lim="800000"/>
                      <a:headEnd/>
                      <a:tailEnd/>
                    </a:ln>
                  </pic:spPr>
                </pic:pic>
              </a:graphicData>
            </a:graphic>
          </wp:anchor>
        </w:drawing>
      </w:r>
      <w:r w:rsidR="00E31E53">
        <w:rPr>
          <w:noProof/>
        </w:rPr>
        <w:pict>
          <v:shapetype id="_x0000_t202" coordsize="21600,21600" o:spt="202" path="m,l,21600r21600,l21600,xe">
            <v:stroke joinstyle="miter"/>
            <v:path gradientshapeok="t" o:connecttype="rect"/>
          </v:shapetype>
          <v:shape id="_x0000_s1149" type="#_x0000_t202" style="position:absolute;margin-left:219.9pt;margin-top:-45.7pt;width:189.05pt;height:118.95pt;z-index:251682816;mso-position-horizontal-relative:text;mso-position-vertical-relative:text" fillcolor="#ffc" stroked="f">
            <v:fill opacity="47186f"/>
            <v:textbox style="mso-next-textbox:#_x0000_s1149">
              <w:txbxContent>
                <w:p w:rsidR="00772298" w:rsidRDefault="00772298">
                  <w:r>
                    <w:rPr>
                      <w:noProof/>
                    </w:rPr>
                    <w:drawing>
                      <wp:inline distT="0" distB="0" distL="0" distR="0">
                        <wp:extent cx="2183461" cy="1227031"/>
                        <wp:effectExtent l="19050" t="0" r="7289" b="0"/>
                        <wp:docPr id="833" name="docs-internal-guid-627d7e72-beb4-96e6-f3fe-1a75bd1155d5" descr="https://lh3.googleusercontent.com/Ng01BipoYB6yfb-FenQnPGSTIq16f-RXqkfwhV6xyFL630iI_KkpIsPJxTfGbVfJQ1S_2Ts7T2S3rtqZ_VJmJxlZyv8IS4YdBXNRrmoaUmcQefu27uXkG_z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b4-96e6-f3fe-1a75bd1155d5" descr="https://lh3.googleusercontent.com/Ng01BipoYB6yfb-FenQnPGSTIq16f-RXqkfwhV6xyFL630iI_KkpIsPJxTfGbVfJQ1S_2Ts7T2S3rtqZ_VJmJxlZyv8IS4YdBXNRrmoaUmcQefu27uXkG_zbQg"/>
                                <pic:cNvPicPr>
                                  <a:picLocks noChangeAspect="1" noChangeArrowheads="1"/>
                                </pic:cNvPicPr>
                              </pic:nvPicPr>
                              <pic:blipFill>
                                <a:blip r:embed="rId7"/>
                                <a:srcRect/>
                                <a:stretch>
                                  <a:fillRect/>
                                </a:stretch>
                              </pic:blipFill>
                              <pic:spPr bwMode="auto">
                                <a:xfrm>
                                  <a:off x="0" y="0"/>
                                  <a:ext cx="2185515" cy="1228185"/>
                                </a:xfrm>
                                <a:prstGeom prst="rect">
                                  <a:avLst/>
                                </a:prstGeom>
                                <a:noFill/>
                                <a:ln w="9525">
                                  <a:noFill/>
                                  <a:miter lim="800000"/>
                                  <a:headEnd/>
                                  <a:tailEnd/>
                                </a:ln>
                              </pic:spPr>
                            </pic:pic>
                          </a:graphicData>
                        </a:graphic>
                      </wp:inline>
                    </w:drawing>
                  </w:r>
                  <w:r>
                    <w:t>Students learned about value</w:t>
                  </w:r>
                </w:p>
              </w:txbxContent>
            </v:textbox>
          </v:shape>
        </w:pict>
      </w:r>
      <w:r w:rsidR="00B25857">
        <w:rPr>
          <w:lang w:val="en-US" w:eastAsia="en-US"/>
        </w:rPr>
        <w:pict>
          <v:roundrect id="_x0000_s1095" style="position:absolute;margin-left:-67.5pt;margin-top:-17.1pt;width:219.5pt;height:183.9pt;z-index:251653120;mso-position-horizontal-relative:text;mso-position-vertical-relative:text" arcsize="10923f" fillcolor="#fc9" stroked="f">
            <v:fill opacity="40632f"/>
            <v:textbox style="mso-next-textbox:#_x0000_s1095">
              <w:txbxContent>
                <w:p w:rsidR="00470411" w:rsidRPr="003B3E0D" w:rsidRDefault="003B3E0D" w:rsidP="00E8396C">
                  <w:pPr>
                    <w:pStyle w:val="Subhead05"/>
                    <w:rPr>
                      <w:lang w:val="en-US"/>
                    </w:rPr>
                  </w:pPr>
                  <w:r>
                    <w:rPr>
                      <w:lang w:val="en-US"/>
                    </w:rPr>
                    <w:t xml:space="preserve">Unit </w:t>
                  </w:r>
                </w:p>
                <w:p w:rsidR="003B3E0D" w:rsidRDefault="003B3E0D" w:rsidP="003B3E0D">
                  <w:pPr>
                    <w:pStyle w:val="NormalWeb"/>
                    <w:spacing w:before="0" w:beforeAutospacing="0" w:after="0" w:afterAutospacing="0"/>
                  </w:pPr>
                  <w:r>
                    <w:rPr>
                      <w:rFonts w:ascii="Arial" w:hAnsi="Arial" w:cs="Arial"/>
                      <w:b/>
                      <w:bCs/>
                      <w:color w:val="000000"/>
                      <w:sz w:val="19"/>
                      <w:szCs w:val="19"/>
                    </w:rPr>
                    <w:t>This semester,</w:t>
                  </w:r>
                  <w:r>
                    <w:rPr>
                      <w:rFonts w:ascii="Arial" w:hAnsi="Arial" w:cs="Arial"/>
                      <w:color w:val="000000"/>
                      <w:sz w:val="19"/>
                      <w:szCs w:val="19"/>
                    </w:rPr>
                    <w:t xml:space="preserve"> students got to put on their invention caps and create their very own mechanical creature! But that isn’t all…they had to deconstruct old “junk” first! Just like local artist Bill Swet, we </w:t>
                  </w:r>
                  <w:r w:rsidR="00772298">
                    <w:rPr>
                      <w:rFonts w:ascii="Arial" w:hAnsi="Arial" w:cs="Arial"/>
                      <w:color w:val="000000"/>
                      <w:sz w:val="19"/>
                      <w:szCs w:val="19"/>
                    </w:rPr>
                    <w:t>took</w:t>
                  </w:r>
                  <w:r>
                    <w:rPr>
                      <w:rFonts w:ascii="Arial" w:hAnsi="Arial" w:cs="Arial"/>
                      <w:color w:val="000000"/>
                      <w:sz w:val="19"/>
                      <w:szCs w:val="19"/>
                    </w:rPr>
                    <w:t xml:space="preserve"> apart broken things and ma</w:t>
                  </w:r>
                  <w:r w:rsidR="00772298">
                    <w:rPr>
                      <w:rFonts w:ascii="Arial" w:hAnsi="Arial" w:cs="Arial"/>
                      <w:color w:val="000000"/>
                      <w:sz w:val="19"/>
                      <w:szCs w:val="19"/>
                    </w:rPr>
                    <w:t>de</w:t>
                  </w:r>
                  <w:r>
                    <w:rPr>
                      <w:rFonts w:ascii="Arial" w:hAnsi="Arial" w:cs="Arial"/>
                      <w:color w:val="000000"/>
                      <w:sz w:val="19"/>
                      <w:szCs w:val="19"/>
                    </w:rPr>
                    <w:t xml:space="preserve"> cool creatures out of them. Broken bike gears and chain</w:t>
                  </w:r>
                  <w:r w:rsidR="00772298">
                    <w:rPr>
                      <w:rFonts w:ascii="Arial" w:hAnsi="Arial" w:cs="Arial"/>
                      <w:color w:val="000000"/>
                      <w:sz w:val="19"/>
                      <w:szCs w:val="19"/>
                    </w:rPr>
                    <w:t>s become the bones of a dragon</w:t>
                  </w:r>
                  <w:r>
                    <w:rPr>
                      <w:rFonts w:ascii="Arial" w:hAnsi="Arial" w:cs="Arial"/>
                      <w:color w:val="000000"/>
                      <w:sz w:val="19"/>
                      <w:szCs w:val="19"/>
                    </w:rPr>
                    <w:t xml:space="preserve">, or the motherboard of an </w:t>
                  </w:r>
                  <w:r w:rsidR="00772298">
                    <w:rPr>
                      <w:rFonts w:ascii="Arial" w:hAnsi="Arial" w:cs="Arial"/>
                      <w:color w:val="000000"/>
                      <w:sz w:val="19"/>
                      <w:szCs w:val="19"/>
                    </w:rPr>
                    <w:t>old computer becomes a funky hedgehog</w:t>
                  </w:r>
                  <w:r>
                    <w:rPr>
                      <w:rFonts w:ascii="Arial" w:hAnsi="Arial" w:cs="Arial"/>
                      <w:color w:val="000000"/>
                      <w:sz w:val="19"/>
                      <w:szCs w:val="19"/>
                    </w:rPr>
                    <w:t xml:space="preserve"> — the world is at their fingertips, and they get to use found art and assemblage to make it all come together.</w:t>
                  </w:r>
                </w:p>
                <w:p w:rsidR="00470411" w:rsidRDefault="00470411" w:rsidP="00E8396C">
                  <w:pPr>
                    <w:pStyle w:val="BodyText01"/>
                  </w:pPr>
                  <w:r w:rsidRPr="002D3D96">
                    <w:t xml:space="preserve">. </w:t>
                  </w:r>
                </w:p>
                <w:p w:rsidR="00E8396C" w:rsidRPr="002D3D96" w:rsidRDefault="00E8396C" w:rsidP="00470411">
                  <w:pPr>
                    <w:widowControl w:val="0"/>
                    <w:spacing w:before="120" w:line="220" w:lineRule="exact"/>
                    <w:rPr>
                      <w:rFonts w:ascii="Arial" w:hAnsi="Arial" w:cs="Arial"/>
                      <w:color w:val="333333"/>
                      <w:sz w:val="18"/>
                      <w:lang/>
                    </w:rPr>
                  </w:pPr>
                </w:p>
                <w:p w:rsidR="00470411" w:rsidRPr="002D3D96" w:rsidRDefault="00470411" w:rsidP="00470411">
                  <w:pPr>
                    <w:spacing w:line="220" w:lineRule="exact"/>
                    <w:rPr>
                      <w:color w:val="333333"/>
                      <w:sz w:val="18"/>
                    </w:rPr>
                  </w:pPr>
                </w:p>
                <w:p w:rsidR="00470411" w:rsidRPr="002D3D96" w:rsidRDefault="00470411" w:rsidP="00470411">
                  <w:pPr>
                    <w:widowControl w:val="0"/>
                    <w:spacing w:before="100" w:beforeAutospacing="1" w:line="220" w:lineRule="exact"/>
                    <w:rPr>
                      <w:rFonts w:ascii="Arial" w:hAnsi="Arial" w:cs="Arial"/>
                      <w:color w:val="333333"/>
                      <w:sz w:val="18"/>
                      <w:szCs w:val="32"/>
                      <w:lang/>
                    </w:rPr>
                  </w:pPr>
                </w:p>
                <w:p w:rsidR="00470411" w:rsidRPr="002D3D96" w:rsidRDefault="00470411" w:rsidP="00470411">
                  <w:pPr>
                    <w:spacing w:line="220" w:lineRule="exact"/>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roundrect>
        </w:pict>
      </w:r>
      <w:r w:rsidR="007F7020">
        <w:rPr>
          <w:lang w:val="en-US" w:eastAsia="en-US"/>
        </w:rPr>
        <w:pict>
          <v:shape id="_x0000_s1093" type="#_x0000_t202" style="position:absolute;margin-left:454.5pt;margin-top:-30.05pt;width:225pt;height:75.45pt;z-index:251651072;mso-position-horizontal-relative:text;mso-position-vertical-relative:text" filled="f" stroked="f">
            <v:textbox style="mso-next-textbox:#_x0000_s1093">
              <w:txbxContent>
                <w:p w:rsidR="00470411" w:rsidRPr="007F7020" w:rsidRDefault="007F7020" w:rsidP="00E8396C">
                  <w:pPr>
                    <w:pStyle w:val="InsertTitle"/>
                    <w:rPr>
                      <w:rFonts w:ascii="Rosewood Std Regular" w:hAnsi="Rosewood Std Regular"/>
                      <w:sz w:val="52"/>
                      <w:szCs w:val="52"/>
                    </w:rPr>
                  </w:pPr>
                  <w:r w:rsidRPr="007F7020">
                    <w:rPr>
                      <w:rFonts w:ascii="Rosewood Std Regular" w:hAnsi="Rosewood Std Regular"/>
                      <w:sz w:val="52"/>
                      <w:szCs w:val="52"/>
                    </w:rPr>
                    <w:t xml:space="preserve">STEAMPUNK </w:t>
                  </w:r>
                </w:p>
                <w:p w:rsidR="007F7020" w:rsidRPr="007F7020" w:rsidRDefault="007F7020" w:rsidP="00E8396C">
                  <w:pPr>
                    <w:pStyle w:val="InsertTitle"/>
                    <w:rPr>
                      <w:rFonts w:ascii="Rosewood Std Regular" w:hAnsi="Rosewood Std Regular"/>
                      <w:i/>
                      <w:sz w:val="52"/>
                      <w:szCs w:val="52"/>
                    </w:rPr>
                  </w:pPr>
                  <w:r w:rsidRPr="007F7020">
                    <w:rPr>
                      <w:rFonts w:ascii="Rosewood Std Regular" w:hAnsi="Rosewood Std Regular"/>
                      <w:sz w:val="52"/>
                      <w:szCs w:val="52"/>
                    </w:rPr>
                    <w:t>CREATURES</w:t>
                  </w:r>
                </w:p>
              </w:txbxContent>
            </v:textbox>
          </v:shape>
        </w:pict>
      </w:r>
      <w:r w:rsidR="00470411">
        <w:rPr>
          <w:lang w:val="en-US" w:eastAsia="en-US"/>
        </w:rPr>
        <w:pict>
          <v:shape id="_x0000_s1064" type="#_x0000_t202" style="position:absolute;margin-left:211.05pt;margin-top:684.2pt;width:540pt;height:27pt;z-index:251646976;mso-position-horizontal-relative:text;mso-position-vertical-relative:text" filled="f" stroked="f">
            <v:textbox style="mso-next-textbox:#_x0000_s1064">
              <w:txbxContent>
                <w:p w:rsidR="00470411" w:rsidRPr="0057625F" w:rsidRDefault="00470411" w:rsidP="00470411">
                  <w:pPr>
                    <w:pStyle w:val="BodyText2"/>
                    <w:spacing w:line="180" w:lineRule="exact"/>
                    <w:ind w:left="720" w:hanging="720"/>
                    <w:jc w:val="right"/>
                    <w:rPr>
                      <w:rFonts w:ascii="Lucida Grande CY" w:hAnsi="Lucida Grande CY"/>
                      <w:b w:val="0"/>
                      <w:smallCaps/>
                      <w:color w:val="FFF4DB"/>
                      <w:sz w:val="20"/>
                      <w:lang w:val="ru-RU"/>
                    </w:rPr>
                  </w:pPr>
                  <w:hyperlink r:id="rId8" w:history="1">
                    <w:r w:rsidRPr="0057625F">
                      <w:rPr>
                        <w:rFonts w:ascii="Lucida Grande CY" w:hAnsi="Lucida Grande CY"/>
                        <w:b w:val="0"/>
                        <w:smallCaps/>
                        <w:color w:val="FFF4DB"/>
                        <w:sz w:val="20"/>
                      </w:rPr>
                      <w:t>your-url-goes-right</w:t>
                    </w:r>
                    <w:r w:rsidRPr="0057625F">
                      <w:rPr>
                        <w:rFonts w:ascii="Lucida Grande CY" w:hAnsi="Lucida Grande CY"/>
                        <w:b w:val="0"/>
                        <w:smallCaps/>
                        <w:color w:val="FFF4DB"/>
                        <w:sz w:val="20"/>
                      </w:rPr>
                      <w:t>-</w:t>
                    </w:r>
                    <w:r w:rsidRPr="0057625F">
                      <w:rPr>
                        <w:rFonts w:ascii="Lucida Grande CY" w:hAnsi="Lucida Grande CY"/>
                        <w:b w:val="0"/>
                        <w:smallCaps/>
                        <w:color w:val="FFF4DB"/>
                        <w:sz w:val="20"/>
                      </w:rPr>
                      <w:t>here.com</w:t>
                    </w:r>
                  </w:hyperlink>
                </w:p>
                <w:p w:rsidR="00470411" w:rsidRPr="0057625F" w:rsidRDefault="00470411" w:rsidP="00470411"/>
              </w:txbxContent>
            </v:textbox>
          </v:shape>
        </w:pict>
      </w:r>
    </w:p>
    <w:p w:rsidR="00470411" w:rsidRDefault="00E76AA9" w:rsidP="00470411">
      <w:r>
        <w:rPr>
          <w:noProof/>
        </w:rPr>
        <w:pict>
          <v:shape id="_x0000_s1152" type="#_x0000_t202" style="position:absolute;margin-left:305.05pt;margin-top:241.65pt;width:72.65pt;height:149.95pt;z-index:251685888" filled="f" stroked="f">
            <v:textbox>
              <w:txbxContent>
                <w:p w:rsidR="00E76AA9" w:rsidRPr="005717FD" w:rsidRDefault="00E76AA9">
                  <w:pPr>
                    <w:rPr>
                      <w:sz w:val="22"/>
                      <w:szCs w:val="22"/>
                    </w:rPr>
                  </w:pPr>
                  <w:r w:rsidRPr="005717FD">
                    <w:rPr>
                      <w:sz w:val="22"/>
                      <w:szCs w:val="22"/>
                    </w:rPr>
                    <w:t>Students learned how to persevere and problem solve through building creatures</w:t>
                  </w:r>
                </w:p>
              </w:txbxContent>
            </v:textbox>
          </v:shape>
        </w:pict>
      </w:r>
      <w:r>
        <w:rPr>
          <w:noProof/>
        </w:rPr>
        <w:pict>
          <v:shape id="_x0000_s1151" type="#_x0000_t202" style="position:absolute;margin-left:197.35pt;margin-top:224.05pt;width:202.25pt;height:176.55pt;z-index:251684864" fillcolor="#ffc" stroked="f">
            <v:fill opacity="28180f"/>
            <v:textbox style="mso-next-textbox:#_x0000_s1151">
              <w:txbxContent>
                <w:p w:rsidR="00E76AA9" w:rsidRDefault="00E76AA9" w:rsidP="00E76AA9">
                  <w:r>
                    <w:rPr>
                      <w:noProof/>
                    </w:rPr>
                    <w:drawing>
                      <wp:inline distT="0" distB="0" distL="0" distR="0">
                        <wp:extent cx="1181597" cy="1973299"/>
                        <wp:effectExtent l="19050" t="0" r="0" b="0"/>
                        <wp:docPr id="1000" name="docs-internal-guid-627d7e72-bebd-6233-72cc-4e5f68ba3b3a" descr="https://lh5.googleusercontent.com/uE5G-FcOpsRxRu-Cgw1ucLr-OVlZXhTOEWbt1N7cvAbkNJrfFEQeFdYR_WkzlMnNv8KSLtCWpMjHpS7y1IoqtrcR3YVAtozhy4Zl29BjIOra5QFJ512jgrS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bd-6233-72cc-4e5f68ba3b3a" descr="https://lh5.googleusercontent.com/uE5G-FcOpsRxRu-Cgw1ucLr-OVlZXhTOEWbt1N7cvAbkNJrfFEQeFdYR_WkzlMnNv8KSLtCWpMjHpS7y1IoqtrcR3YVAtozhy4Zl29BjIOra5QFJ512jgrSMPg"/>
                                <pic:cNvPicPr>
                                  <a:picLocks noChangeAspect="1" noChangeArrowheads="1"/>
                                </pic:cNvPicPr>
                              </pic:nvPicPr>
                              <pic:blipFill>
                                <a:blip r:embed="rId9"/>
                                <a:srcRect/>
                                <a:stretch>
                                  <a:fillRect/>
                                </a:stretch>
                              </pic:blipFill>
                              <pic:spPr bwMode="auto">
                                <a:xfrm>
                                  <a:off x="0" y="0"/>
                                  <a:ext cx="1184112" cy="1977500"/>
                                </a:xfrm>
                                <a:prstGeom prst="rect">
                                  <a:avLst/>
                                </a:prstGeom>
                                <a:noFill/>
                                <a:ln w="9525">
                                  <a:noFill/>
                                  <a:miter lim="800000"/>
                                  <a:headEnd/>
                                  <a:tailEnd/>
                                </a:ln>
                              </pic:spPr>
                            </pic:pic>
                          </a:graphicData>
                        </a:graphic>
                      </wp:inline>
                    </w:drawing>
                  </w:r>
                  <w:r>
                    <w:t xml:space="preserve"> </w:t>
                  </w:r>
                </w:p>
              </w:txbxContent>
            </v:textbox>
          </v:shape>
        </w:pict>
      </w:r>
      <w:r>
        <w:rPr>
          <w:noProof/>
        </w:rPr>
        <w:pict>
          <v:shape id="_x0000_s1150" type="#_x0000_t202" style="position:absolute;margin-left:193.6pt;margin-top:78.25pt;width:184.1pt;height:133.95pt;z-index:251683840" fillcolor="#ffc" stroked="f">
            <v:fill opacity="28180f"/>
            <v:textbox>
              <w:txbxContent>
                <w:p w:rsidR="00E76AA9" w:rsidRDefault="00E76AA9">
                  <w:r>
                    <w:rPr>
                      <w:noProof/>
                    </w:rPr>
                    <w:drawing>
                      <wp:inline distT="0" distB="0" distL="0" distR="0">
                        <wp:extent cx="2145665" cy="1205790"/>
                        <wp:effectExtent l="19050" t="0" r="6985" b="0"/>
                        <wp:docPr id="956" name="docs-internal-guid-627d7e72-bebb-ae33-cbaf-69e6e2b2cb3f" descr="https://lh4.googleusercontent.com/mQ681kdi3oUECMydX4z0rOXDEw-lZpN_jkhZAwV-ChjomqRfTXlJrsJlvou29ssMdNfJaLjljg7dfUCHt-zDtSKkmEylMYeGBfNhE08XxhTotZxauIMW696d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bb-ae33-cbaf-69e6e2b2cb3f" descr="https://lh4.googleusercontent.com/mQ681kdi3oUECMydX4z0rOXDEw-lZpN_jkhZAwV-ChjomqRfTXlJrsJlvou29ssMdNfJaLjljg7dfUCHt-zDtSKkmEylMYeGBfNhE08XxhTotZxauIMW696dGQ"/>
                                <pic:cNvPicPr>
                                  <a:picLocks noChangeAspect="1" noChangeArrowheads="1"/>
                                </pic:cNvPicPr>
                              </pic:nvPicPr>
                              <pic:blipFill>
                                <a:blip r:embed="rId10"/>
                                <a:srcRect/>
                                <a:stretch>
                                  <a:fillRect/>
                                </a:stretch>
                              </pic:blipFill>
                              <pic:spPr bwMode="auto">
                                <a:xfrm>
                                  <a:off x="0" y="0"/>
                                  <a:ext cx="2145665" cy="1205790"/>
                                </a:xfrm>
                                <a:prstGeom prst="rect">
                                  <a:avLst/>
                                </a:prstGeom>
                                <a:noFill/>
                                <a:ln w="9525">
                                  <a:noFill/>
                                  <a:miter lim="800000"/>
                                  <a:headEnd/>
                                  <a:tailEnd/>
                                </a:ln>
                              </pic:spPr>
                            </pic:pic>
                          </a:graphicData>
                        </a:graphic>
                      </wp:inline>
                    </w:drawing>
                  </w:r>
                  <w:r>
                    <w:t>Students learned about drawing by dividing up shapes</w:t>
                  </w:r>
                </w:p>
              </w:txbxContent>
            </v:textbox>
          </v:shape>
        </w:pict>
      </w:r>
      <w:r w:rsidR="00772298">
        <w:rPr>
          <w:noProof/>
        </w:rPr>
        <w:pict>
          <v:roundrect id="_x0000_s1142" style="position:absolute;margin-left:15.6pt;margin-top:163.35pt;width:139.95pt;height:328.1pt;z-index:251675648" arcsize="10923f" fillcolor="#fc9" stroked="f">
            <v:fill opacity="40632f"/>
            <v:textbox style="mso-next-textbox:#_x0000_s1142">
              <w:txbxContent>
                <w:p w:rsidR="003B3E0D" w:rsidRDefault="003B3E0D" w:rsidP="003B3E0D">
                  <w:pPr>
                    <w:pStyle w:val="BodyText01"/>
                    <w:rPr>
                      <w:color w:val="000000"/>
                      <w:sz w:val="19"/>
                      <w:szCs w:val="19"/>
                    </w:rPr>
                  </w:pPr>
                  <w:r>
                    <w:rPr>
                      <w:color w:val="000000"/>
                      <w:sz w:val="19"/>
                      <w:szCs w:val="19"/>
                    </w:rPr>
                    <w:t xml:space="preserve">Lesson 1- </w:t>
                  </w:r>
                  <w:r>
                    <w:rPr>
                      <w:b/>
                      <w:bCs/>
                      <w:color w:val="000000"/>
                      <w:sz w:val="19"/>
                      <w:szCs w:val="19"/>
                    </w:rPr>
                    <w:t>Cyborgized</w:t>
                  </w:r>
                  <w:r>
                    <w:rPr>
                      <w:color w:val="000000"/>
                      <w:sz w:val="19"/>
                      <w:szCs w:val="19"/>
                    </w:rPr>
                    <w:t>: Students looked through magazines and found multiple biological and mechanical images that they can combine to create a new creature using the method called collage.</w:t>
                  </w:r>
                </w:p>
                <w:p w:rsidR="00B25857" w:rsidRDefault="00B25857" w:rsidP="003B3E0D">
                  <w:pPr>
                    <w:pStyle w:val="NormalWeb"/>
                    <w:spacing w:before="0" w:beforeAutospacing="0" w:after="0" w:afterAutospacing="0"/>
                    <w:rPr>
                      <w:rFonts w:ascii="Arial" w:hAnsi="Arial" w:cs="Arial"/>
                      <w:color w:val="000000"/>
                      <w:sz w:val="19"/>
                      <w:szCs w:val="19"/>
                    </w:rPr>
                  </w:pPr>
                </w:p>
                <w:p w:rsidR="003B3E0D" w:rsidRDefault="003B3E0D" w:rsidP="003B3E0D">
                  <w:pPr>
                    <w:pStyle w:val="NormalWeb"/>
                    <w:spacing w:before="0" w:beforeAutospacing="0" w:after="0" w:afterAutospacing="0"/>
                  </w:pPr>
                  <w:r>
                    <w:rPr>
                      <w:rFonts w:ascii="Arial" w:hAnsi="Arial" w:cs="Arial"/>
                      <w:color w:val="000000"/>
                      <w:sz w:val="19"/>
                      <w:szCs w:val="19"/>
                    </w:rPr>
                    <w:t xml:space="preserve">Lesson 2 - </w:t>
                  </w:r>
                  <w:r>
                    <w:rPr>
                      <w:rFonts w:ascii="Arial" w:hAnsi="Arial" w:cs="Arial"/>
                      <w:b/>
                      <w:bCs/>
                      <w:color w:val="000000"/>
                      <w:sz w:val="19"/>
                      <w:szCs w:val="19"/>
                    </w:rPr>
                    <w:t>Mind you</w:t>
                  </w:r>
                  <w:r w:rsidR="00FC08EA">
                    <w:rPr>
                      <w:rFonts w:ascii="Arial" w:hAnsi="Arial" w:cs="Arial"/>
                      <w:b/>
                      <w:bCs/>
                      <w:color w:val="000000"/>
                      <w:sz w:val="19"/>
                      <w:szCs w:val="19"/>
                    </w:rPr>
                    <w:t>r</w:t>
                  </w:r>
                  <w:r>
                    <w:rPr>
                      <w:rFonts w:ascii="Arial" w:hAnsi="Arial" w:cs="Arial"/>
                      <w:b/>
                      <w:bCs/>
                      <w:color w:val="000000"/>
                      <w:sz w:val="19"/>
                      <w:szCs w:val="19"/>
                    </w:rPr>
                    <w:t xml:space="preserve"> Gauges</w:t>
                  </w:r>
                  <w:r w:rsidR="00772298">
                    <w:rPr>
                      <w:rFonts w:ascii="Arial" w:hAnsi="Arial" w:cs="Arial"/>
                      <w:color w:val="000000"/>
                      <w:sz w:val="19"/>
                      <w:szCs w:val="19"/>
                    </w:rPr>
                    <w:t>: Students built a</w:t>
                  </w:r>
                  <w:r>
                    <w:rPr>
                      <w:rFonts w:ascii="Arial" w:hAnsi="Arial" w:cs="Arial"/>
                      <w:color w:val="000000"/>
                      <w:sz w:val="19"/>
                      <w:szCs w:val="19"/>
                    </w:rPr>
                    <w:t xml:space="preserve"> creature out of the deconstructed mechanical objects. Using tools and their imaginations they disassembled these items and re-assembled a new creature.</w:t>
                  </w:r>
                </w:p>
                <w:p w:rsidR="003B3E0D" w:rsidRDefault="00B25857" w:rsidP="003B3E0D">
                  <w:pPr>
                    <w:pStyle w:val="BodyText01"/>
                    <w:rPr>
                      <w:color w:val="000000"/>
                      <w:sz w:val="19"/>
                      <w:szCs w:val="19"/>
                    </w:rPr>
                  </w:pPr>
                  <w:r>
                    <w:rPr>
                      <w:color w:val="000000"/>
                      <w:sz w:val="19"/>
                      <w:szCs w:val="19"/>
                    </w:rPr>
                    <w:t xml:space="preserve">Lesson 3 - </w:t>
                  </w:r>
                  <w:r>
                    <w:rPr>
                      <w:b/>
                      <w:bCs/>
                      <w:color w:val="000000"/>
                      <w:sz w:val="19"/>
                      <w:szCs w:val="19"/>
                    </w:rPr>
                    <w:t>Volted and Bolted</w:t>
                  </w:r>
                  <w:r>
                    <w:rPr>
                      <w:color w:val="000000"/>
                      <w:sz w:val="19"/>
                      <w:szCs w:val="19"/>
                    </w:rPr>
                    <w:t>: Students used their creature from Lesson 2 as their reference for creating a blueprint for that creature</w:t>
                  </w:r>
                  <w:r w:rsidR="00772298">
                    <w:rPr>
                      <w:color w:val="000000"/>
                      <w:sz w:val="19"/>
                      <w:szCs w:val="19"/>
                    </w:rPr>
                    <w:t xml:space="preserve"> showing different perspectives</w:t>
                  </w:r>
                  <w:r>
                    <w:rPr>
                      <w:color w:val="000000"/>
                      <w:sz w:val="19"/>
                      <w:szCs w:val="19"/>
                    </w:rPr>
                    <w:t>.</w:t>
                  </w:r>
                </w:p>
                <w:p w:rsidR="003B3E0D" w:rsidRDefault="003B3E0D" w:rsidP="003B3E0D">
                  <w:pPr>
                    <w:pStyle w:val="BodyText01"/>
                  </w:pPr>
                  <w:r w:rsidRPr="002D3D96">
                    <w:t xml:space="preserve"> </w:t>
                  </w:r>
                </w:p>
                <w:p w:rsidR="003B3E0D" w:rsidRPr="002D3D96" w:rsidRDefault="003B3E0D" w:rsidP="003B3E0D">
                  <w:pPr>
                    <w:widowControl w:val="0"/>
                    <w:spacing w:before="120" w:line="220" w:lineRule="exact"/>
                    <w:rPr>
                      <w:rFonts w:ascii="Arial" w:hAnsi="Arial" w:cs="Arial"/>
                      <w:color w:val="333333"/>
                      <w:sz w:val="18"/>
                      <w:lang/>
                    </w:rPr>
                  </w:pPr>
                </w:p>
                <w:p w:rsidR="003B3E0D" w:rsidRPr="002D3D96" w:rsidRDefault="003B3E0D" w:rsidP="003B3E0D">
                  <w:pPr>
                    <w:spacing w:line="220" w:lineRule="exact"/>
                    <w:rPr>
                      <w:color w:val="333333"/>
                      <w:sz w:val="18"/>
                    </w:rPr>
                  </w:pPr>
                </w:p>
                <w:p w:rsidR="003B3E0D" w:rsidRPr="002D3D96" w:rsidRDefault="003B3E0D" w:rsidP="003B3E0D">
                  <w:pPr>
                    <w:widowControl w:val="0"/>
                    <w:spacing w:before="100" w:beforeAutospacing="1" w:line="220" w:lineRule="exact"/>
                    <w:rPr>
                      <w:rFonts w:ascii="Arial" w:hAnsi="Arial" w:cs="Arial"/>
                      <w:color w:val="333333"/>
                      <w:sz w:val="18"/>
                      <w:szCs w:val="32"/>
                      <w:lang/>
                    </w:rPr>
                  </w:pPr>
                </w:p>
                <w:p w:rsidR="003B3E0D" w:rsidRPr="002D3D96" w:rsidRDefault="003B3E0D" w:rsidP="003B3E0D">
                  <w:pPr>
                    <w:spacing w:line="220" w:lineRule="exact"/>
                    <w:rPr>
                      <w:color w:val="333333"/>
                      <w:sz w:val="18"/>
                    </w:rPr>
                  </w:pPr>
                </w:p>
                <w:p w:rsidR="003B3E0D" w:rsidRPr="00085AE4" w:rsidRDefault="003B3E0D" w:rsidP="003B3E0D"/>
                <w:p w:rsidR="003B3E0D" w:rsidRPr="00FE2108" w:rsidRDefault="003B3E0D" w:rsidP="003B3E0D"/>
                <w:p w:rsidR="003B3E0D" w:rsidRPr="00085AE4" w:rsidRDefault="003B3E0D" w:rsidP="003B3E0D">
                  <w:pPr>
                    <w:rPr>
                      <w:rFonts w:ascii="Georgia" w:hAnsi="Georgia"/>
                      <w:color w:val="7E331B"/>
                    </w:rPr>
                  </w:pPr>
                </w:p>
                <w:p w:rsidR="003B3E0D" w:rsidRPr="00085AE4" w:rsidRDefault="003B3E0D" w:rsidP="003B3E0D">
                  <w:pPr>
                    <w:rPr>
                      <w:rFonts w:ascii="Georgia" w:hAnsi="Georgia"/>
                      <w:color w:val="7E331B"/>
                    </w:rPr>
                  </w:pPr>
                </w:p>
                <w:p w:rsidR="003B3E0D" w:rsidRPr="00085AE4" w:rsidRDefault="003B3E0D" w:rsidP="003B3E0D">
                  <w:pPr>
                    <w:rPr>
                      <w:rFonts w:ascii="Georgia" w:hAnsi="Georgia"/>
                    </w:rPr>
                  </w:pPr>
                </w:p>
                <w:p w:rsidR="003B3E0D" w:rsidRPr="00085AE4" w:rsidRDefault="003B3E0D" w:rsidP="003B3E0D"/>
              </w:txbxContent>
            </v:textbox>
          </v:roundrect>
        </w:pict>
      </w:r>
      <w:r w:rsidR="00A03B4F">
        <w:rPr>
          <w:noProof/>
        </w:rPr>
        <w:pict>
          <v:shape id="_x0000_s1147" type="#_x0000_t202" style="position:absolute;margin-left:224.4pt;margin-top:423.85pt;width:189pt;height:90pt;z-index:251680768" filled="f" stroked="f">
            <v:textbox style="mso-next-textbox:#_x0000_s1147">
              <w:txbxContent>
                <w:p w:rsidR="00A03B4F" w:rsidRPr="00A03B4F" w:rsidRDefault="00A03B4F" w:rsidP="00A03B4F">
                  <w:pPr>
                    <w:pStyle w:val="BulletPoints"/>
                    <w:ind w:left="180" w:hanging="180"/>
                    <w:jc w:val="right"/>
                    <w:rPr>
                      <w:color w:val="auto"/>
                    </w:rPr>
                  </w:pPr>
                  <w:r w:rsidRPr="00A03B4F">
                    <w:rPr>
                      <w:color w:val="auto"/>
                    </w:rPr>
                    <w:t xml:space="preserve">To see how much your student has learned and see more pictures, visit our class website at </w:t>
                  </w:r>
                  <w:hyperlink r:id="rId11" w:history="1">
                    <w:r w:rsidRPr="00A03B4F">
                      <w:rPr>
                        <w:rStyle w:val="Hyperlink"/>
                        <w:color w:val="auto"/>
                      </w:rPr>
                      <w:t>http://steampunked.weebly.com/</w:t>
                    </w:r>
                  </w:hyperlink>
                </w:p>
                <w:p w:rsidR="00A03B4F" w:rsidRPr="00E8396C" w:rsidRDefault="00A03B4F" w:rsidP="00A03B4F">
                  <w:pPr>
                    <w:pStyle w:val="BulletPoints"/>
                    <w:ind w:left="180" w:hanging="180"/>
                  </w:pPr>
                  <w:r>
                    <w:t>And be sure to check out the show!</w:t>
                  </w:r>
                </w:p>
                <w:p w:rsidR="00A03B4F" w:rsidRPr="00B45605" w:rsidRDefault="00A03B4F" w:rsidP="00A03B4F">
                  <w:pPr>
                    <w:rPr>
                      <w:rFonts w:eastAsia="Times"/>
                    </w:rPr>
                  </w:pPr>
                </w:p>
              </w:txbxContent>
            </v:textbox>
          </v:shape>
        </w:pict>
      </w:r>
      <w:r w:rsidR="00137578">
        <w:rPr>
          <w:noProof/>
        </w:rPr>
        <w:pict>
          <v:shape id="_x0000_s1143" type="#_x0000_t202" style="position:absolute;margin-left:-63.7pt;margin-top:138.3pt;width:82.65pt;height:97.9pt;z-index:251676672">
            <v:textbox style="mso-next-textbox:#_x0000_s1143;mso-fit-shape-to-text:t">
              <w:txbxContent>
                <w:p w:rsidR="004D7B64" w:rsidRDefault="00137578">
                  <w:r>
                    <w:rPr>
                      <w:noProof/>
                    </w:rPr>
                    <w:drawing>
                      <wp:inline distT="0" distB="0" distL="0" distR="0">
                        <wp:extent cx="857250" cy="1142238"/>
                        <wp:effectExtent l="19050" t="0" r="0" b="0"/>
                        <wp:docPr id="378" name="docs-internal-guid-627d7e72-be9d-90ab-7fe6-c2b5481b55e4" descr="https://lh5.googleusercontent.com/GoLpRbniutEA_rffCcd3UKrvuUvmH8qIBz7qLOJj88OObFjRB1xL6gh7z0_LRRKHZaVnv_bJjQD7VqWiLtpJVUDkhxTKCY4egU3qOli_H7DE-4Dw3oxFmdo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9d-90ab-7fe6-c2b5481b55e4" descr="https://lh5.googleusercontent.com/GoLpRbniutEA_rffCcd3UKrvuUvmH8qIBz7qLOJj88OObFjRB1xL6gh7z0_LRRKHZaVnv_bJjQD7VqWiLtpJVUDkhxTKCY4egU3qOli_H7DE-4Dw3oxFmdo9_A"/>
                                <pic:cNvPicPr>
                                  <a:picLocks noChangeAspect="1" noChangeArrowheads="1"/>
                                </pic:cNvPicPr>
                              </pic:nvPicPr>
                              <pic:blipFill>
                                <a:blip r:embed="rId12"/>
                                <a:srcRect/>
                                <a:stretch>
                                  <a:fillRect/>
                                </a:stretch>
                              </pic:blipFill>
                              <pic:spPr bwMode="auto">
                                <a:xfrm>
                                  <a:off x="0" y="0"/>
                                  <a:ext cx="857250" cy="1142238"/>
                                </a:xfrm>
                                <a:prstGeom prst="rect">
                                  <a:avLst/>
                                </a:prstGeom>
                                <a:noFill/>
                                <a:ln w="9525">
                                  <a:noFill/>
                                  <a:miter lim="800000"/>
                                  <a:headEnd/>
                                  <a:tailEnd/>
                                </a:ln>
                              </pic:spPr>
                            </pic:pic>
                          </a:graphicData>
                        </a:graphic>
                      </wp:inline>
                    </w:drawing>
                  </w:r>
                </w:p>
              </w:txbxContent>
            </v:textbox>
          </v:shape>
        </w:pict>
      </w:r>
      <w:r w:rsidR="004D7B64">
        <w:rPr>
          <w:noProof/>
        </w:rPr>
        <w:pict>
          <v:shape id="_x0000_s1145" type="#_x0000_t202" style="position:absolute;margin-left:-75.85pt;margin-top:391.6pt;width:102.1pt;height:68.65pt;z-index:251678720">
            <v:textbox style="mso-next-textbox:#_x0000_s1145;mso-fit-shape-to-text:t">
              <w:txbxContent>
                <w:p w:rsidR="004D7B64" w:rsidRDefault="004D7B64">
                  <w:r>
                    <w:rPr>
                      <w:noProof/>
                    </w:rPr>
                    <w:drawing>
                      <wp:inline distT="0" distB="0" distL="0" distR="0">
                        <wp:extent cx="1375410" cy="771525"/>
                        <wp:effectExtent l="19050" t="0" r="0" b="0"/>
                        <wp:docPr id="103" name="Picture 103" descr="C:\Users\owner\Documents\EDUC 466.ART326\LAB SCHOOL LESSON\lesson 3\DSC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owner\Documents\EDUC 466.ART326\LAB SCHOOL LESSON\lesson 3\DSC01074.JPG"/>
                                <pic:cNvPicPr>
                                  <a:picLocks noChangeAspect="1" noChangeArrowheads="1"/>
                                </pic:cNvPicPr>
                              </pic:nvPicPr>
                              <pic:blipFill>
                                <a:blip r:embed="rId13"/>
                                <a:srcRect/>
                                <a:stretch>
                                  <a:fillRect/>
                                </a:stretch>
                              </pic:blipFill>
                              <pic:spPr bwMode="auto">
                                <a:xfrm>
                                  <a:off x="0" y="0"/>
                                  <a:ext cx="1375410" cy="771525"/>
                                </a:xfrm>
                                <a:prstGeom prst="rect">
                                  <a:avLst/>
                                </a:prstGeom>
                                <a:noFill/>
                                <a:ln w="9525">
                                  <a:noFill/>
                                  <a:miter lim="800000"/>
                                  <a:headEnd/>
                                  <a:tailEnd/>
                                </a:ln>
                              </pic:spPr>
                            </pic:pic>
                          </a:graphicData>
                        </a:graphic>
                      </wp:inline>
                    </w:drawing>
                  </w:r>
                </w:p>
              </w:txbxContent>
            </v:textbox>
          </v:shape>
        </w:pict>
      </w:r>
      <w:r w:rsidR="004D7B64">
        <w:rPr>
          <w:noProof/>
        </w:rPr>
        <w:pict>
          <v:shape id="_x0000_s1144" type="#_x0000_t202" style="position:absolute;margin-left:-63.7pt;margin-top:250.4pt;width:75.75pt;height:85.35pt;z-index:251677696;mso-wrap-style:none">
            <v:textbox style="mso-next-textbox:#_x0000_s1144;mso-fit-shape-to-text:t">
              <w:txbxContent>
                <w:p w:rsidR="004D7B64" w:rsidRDefault="004D7B64">
                  <w:r>
                    <w:rPr>
                      <w:noProof/>
                    </w:rPr>
                    <w:drawing>
                      <wp:inline distT="0" distB="0" distL="0" distR="0">
                        <wp:extent cx="771525" cy="1367790"/>
                        <wp:effectExtent l="19050" t="0" r="9525" b="0"/>
                        <wp:docPr id="101" name="Picture 101" descr="C:\Users\owner\Documents\EDUC 466.ART326\LAB SCHOOL LESSON\lesson 3\grace's cr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owner\Documents\EDUC 466.ART326\LAB SCHOOL LESSON\lesson 3\grace's creature.JPG"/>
                                <pic:cNvPicPr>
                                  <a:picLocks noChangeAspect="1" noChangeArrowheads="1"/>
                                </pic:cNvPicPr>
                              </pic:nvPicPr>
                              <pic:blipFill>
                                <a:blip r:embed="rId14"/>
                                <a:srcRect/>
                                <a:stretch>
                                  <a:fillRect/>
                                </a:stretch>
                              </pic:blipFill>
                              <pic:spPr bwMode="auto">
                                <a:xfrm>
                                  <a:off x="0" y="0"/>
                                  <a:ext cx="771525" cy="1367790"/>
                                </a:xfrm>
                                <a:prstGeom prst="rect">
                                  <a:avLst/>
                                </a:prstGeom>
                                <a:noFill/>
                                <a:ln w="9525">
                                  <a:noFill/>
                                  <a:miter lim="800000"/>
                                  <a:headEnd/>
                                  <a:tailEnd/>
                                </a:ln>
                              </pic:spPr>
                            </pic:pic>
                          </a:graphicData>
                        </a:graphic>
                      </wp:inline>
                    </w:drawing>
                  </w:r>
                </w:p>
              </w:txbxContent>
            </v:textbox>
          </v:shape>
        </w:pict>
      </w:r>
      <w:r w:rsidR="00341FA2">
        <w:rPr>
          <w:noProof/>
        </w:rPr>
        <w:pict>
          <v:shape id="_x0000_s1141" type="#_x0000_t202" style="position:absolute;margin-left:514.8pt;margin-top:415.7pt;width:137.75pt;height:88.25pt;z-index:251674624" filled="f" stroked="f">
            <v:textbox style="mso-next-textbox:#_x0000_s1141">
              <w:txbxContent>
                <w:p w:rsidR="00341FA2" w:rsidRDefault="00341FA2" w:rsidP="00341FA2">
                  <w:pPr>
                    <w:jc w:val="right"/>
                  </w:pPr>
                  <w:r>
                    <w:t>CSU ART TEACHERS:</w:t>
                  </w:r>
                </w:p>
                <w:p w:rsidR="00341FA2" w:rsidRDefault="00341FA2" w:rsidP="00341FA2">
                  <w:pPr>
                    <w:jc w:val="right"/>
                  </w:pPr>
                  <w:r>
                    <w:t>Asia Skipp</w:t>
                  </w:r>
                </w:p>
                <w:p w:rsidR="00341FA2" w:rsidRDefault="00341FA2" w:rsidP="00341FA2">
                  <w:pPr>
                    <w:jc w:val="right"/>
                  </w:pPr>
                  <w:r>
                    <w:t>Linda Roth</w:t>
                  </w:r>
                </w:p>
                <w:p w:rsidR="00341FA2" w:rsidRDefault="00341FA2" w:rsidP="00341FA2">
                  <w:pPr>
                    <w:jc w:val="right"/>
                  </w:pPr>
                  <w:r>
                    <w:t>Kaitlyn Birdsall</w:t>
                  </w:r>
                </w:p>
              </w:txbxContent>
            </v:textbox>
          </v:shape>
        </w:pict>
      </w:r>
      <w:r w:rsidR="00341FA2">
        <w:rPr>
          <w:noProof/>
        </w:rPr>
        <w:pict>
          <v:shape id="_x0000_s1139" type="#_x0000_t202" style="position:absolute;margin-left:449.7pt;margin-top:373.1pt;width:235.5pt;height:135.5pt;z-index:251672576" stroked="f">
            <v:textbox style="mso-next-textbox:#_x0000_s1139">
              <w:txbxContent>
                <w:p w:rsidR="00341FA2" w:rsidRPr="00341FA2" w:rsidRDefault="004D7B64" w:rsidP="00341FA2">
                  <w:pPr>
                    <w:rPr>
                      <w:szCs w:val="24"/>
                    </w:rPr>
                  </w:pPr>
                  <w:r>
                    <w:rPr>
                      <w:noProof/>
                      <w:szCs w:val="24"/>
                    </w:rPr>
                    <w:drawing>
                      <wp:inline distT="0" distB="0" distL="0" distR="0">
                        <wp:extent cx="1860550" cy="1860550"/>
                        <wp:effectExtent l="19050" t="0" r="6350" b="0"/>
                        <wp:docPr id="71" name="Picture 71" descr="https://lh5.googleusercontent.com/OFI933jE2YAtf1w4oa2hxXMENUwq25VWKGS64KhUs2Uh_qVTI3Bk9undjMS-THsvvnR8YR3bCy0ZeKvgTWhDp7ixYQFrU032NZLbqalgHuuNJM_ObKuxsQSx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5.googleusercontent.com/OFI933jE2YAtf1w4oa2hxXMENUwq25VWKGS64KhUs2Uh_qVTI3Bk9undjMS-THsvvnR8YR3bCy0ZeKvgTWhDp7ixYQFrU032NZLbqalgHuuNJM_ObKuxsQSx3w"/>
                                <pic:cNvPicPr>
                                  <a:picLocks noChangeAspect="1" noChangeArrowheads="1"/>
                                </pic:cNvPicPr>
                              </pic:nvPicPr>
                              <pic:blipFill>
                                <a:blip r:embed="rId15">
                                  <a:lum bright="40000"/>
                                </a:blip>
                                <a:srcRect/>
                                <a:stretch>
                                  <a:fillRect/>
                                </a:stretch>
                              </pic:blipFill>
                              <pic:spPr bwMode="auto">
                                <a:xfrm>
                                  <a:off x="0" y="0"/>
                                  <a:ext cx="1860550" cy="1860550"/>
                                </a:xfrm>
                                <a:prstGeom prst="rect">
                                  <a:avLst/>
                                </a:prstGeom>
                                <a:noFill/>
                                <a:ln w="9525">
                                  <a:noFill/>
                                  <a:miter lim="800000"/>
                                  <a:headEnd/>
                                  <a:tailEnd/>
                                </a:ln>
                              </pic:spPr>
                            </pic:pic>
                          </a:graphicData>
                        </a:graphic>
                      </wp:inline>
                    </w:drawing>
                  </w:r>
                  <w:r w:rsidR="00341FA2">
                    <w:rPr>
                      <w:szCs w:val="24"/>
                    </w:rPr>
                    <w:t xml:space="preserve">Art Teachers: </w:t>
                  </w:r>
                </w:p>
                <w:p w:rsidR="00341FA2" w:rsidRPr="00341FA2" w:rsidRDefault="00341FA2" w:rsidP="00341FA2">
                  <w:pPr>
                    <w:rPr>
                      <w:szCs w:val="24"/>
                    </w:rPr>
                  </w:pPr>
                </w:p>
                <w:p w:rsidR="00341FA2" w:rsidRPr="00341FA2" w:rsidRDefault="00341FA2" w:rsidP="00341FA2">
                  <w:pPr>
                    <w:rPr>
                      <w:szCs w:val="24"/>
                    </w:rPr>
                  </w:pPr>
                  <w:r w:rsidRPr="00341FA2">
                    <w:rPr>
                      <w:rFonts w:ascii="Arial" w:hAnsi="Arial" w:cs="Arial"/>
                      <w:color w:val="000000"/>
                      <w:sz w:val="19"/>
                      <w:szCs w:val="19"/>
                    </w:rPr>
                    <w:t>COME CHECK IT OUT ALL DAY THURSDAY, DECEMBER 12th from 8 to 3:30</w:t>
                  </w:r>
                </w:p>
                <w:p w:rsidR="00341FA2" w:rsidRDefault="00341FA2"/>
              </w:txbxContent>
            </v:textbox>
          </v:shape>
        </w:pict>
      </w:r>
      <w:r w:rsidR="00341FA2">
        <w:rPr>
          <w:noProof/>
        </w:rPr>
        <w:pict>
          <v:shape id="_x0000_s1138" type="#_x0000_t202" style="position:absolute;margin-left:466.55pt;margin-top:236.2pt;width:194.75pt;height:99.55pt;z-index:251671552" stroked="f">
            <v:fill opacity="11141f"/>
            <v:textbox style="mso-next-textbox:#_x0000_s1138">
              <w:txbxContent>
                <w:p w:rsidR="00FA4A8A" w:rsidRPr="00341FA2" w:rsidRDefault="00FA4A8A">
                  <w:pPr>
                    <w:rPr>
                      <w:b/>
                      <w:vertAlign w:val="superscript"/>
                    </w:rPr>
                  </w:pPr>
                  <w:r w:rsidRPr="00341FA2">
                    <w:rPr>
                      <w:b/>
                    </w:rPr>
                    <w:t>THURSDAY, DEC. 12</w:t>
                  </w:r>
                  <w:r w:rsidRPr="00341FA2">
                    <w:rPr>
                      <w:b/>
                      <w:vertAlign w:val="superscript"/>
                    </w:rPr>
                    <w:t>th</w:t>
                  </w:r>
                </w:p>
                <w:p w:rsidR="00FA4A8A" w:rsidRPr="00341FA2" w:rsidRDefault="00FA4A8A">
                  <w:pPr>
                    <w:rPr>
                      <w:b/>
                    </w:rPr>
                  </w:pPr>
                  <w:r w:rsidRPr="00341FA2">
                    <w:rPr>
                      <w:b/>
                      <w:vertAlign w:val="superscript"/>
                    </w:rPr>
                    <w:t>8:15am- 3:30pm</w:t>
                  </w:r>
                </w:p>
                <w:p w:rsidR="00FA4A8A" w:rsidRPr="00341FA2" w:rsidRDefault="00FA4A8A">
                  <w:pPr>
                    <w:rPr>
                      <w:b/>
                    </w:rPr>
                  </w:pPr>
                  <w:r w:rsidRPr="00341FA2">
                    <w:rPr>
                      <w:b/>
                    </w:rPr>
                    <w:t>Lab School for Creative Learning</w:t>
                  </w:r>
                </w:p>
                <w:p w:rsidR="00FA4A8A" w:rsidRPr="00341FA2" w:rsidRDefault="00FA4A8A">
                  <w:pPr>
                    <w:rPr>
                      <w:b/>
                    </w:rPr>
                  </w:pPr>
                  <w:r w:rsidRPr="00341FA2">
                    <w:rPr>
                      <w:b/>
                    </w:rPr>
                    <w:t>Multi-purpose room</w:t>
                  </w:r>
                </w:p>
                <w:p w:rsidR="00FA4A8A" w:rsidRPr="00341FA2" w:rsidRDefault="00FA4A8A">
                  <w:pPr>
                    <w:rPr>
                      <w:b/>
                    </w:rPr>
                  </w:pPr>
                  <w:r w:rsidRPr="00341FA2">
                    <w:rPr>
                      <w:b/>
                    </w:rPr>
                    <w:t>1905 Orchard Place</w:t>
                  </w:r>
                </w:p>
                <w:p w:rsidR="00FA4A8A" w:rsidRPr="00341FA2" w:rsidRDefault="00FA4A8A">
                  <w:pPr>
                    <w:rPr>
                      <w:b/>
                    </w:rPr>
                  </w:pPr>
                  <w:r w:rsidRPr="00341FA2">
                    <w:rPr>
                      <w:b/>
                    </w:rPr>
                    <w:t>Fort Collins, CO</w:t>
                  </w:r>
                </w:p>
                <w:p w:rsidR="00FA4A8A" w:rsidRDefault="00FA4A8A"/>
              </w:txbxContent>
            </v:textbox>
          </v:shape>
        </w:pict>
      </w:r>
      <w:r w:rsidR="00341FA2">
        <w:rPr>
          <w:noProof/>
        </w:rPr>
        <w:pict>
          <v:shape id="_x0000_s1140" type="#_x0000_t202" style="position:absolute;margin-left:179.2pt;margin-top:373.1pt;width:252.95pt;height:135.5pt;z-index:251673600" stroked="f">
            <v:textbox style="mso-next-textbox:#_x0000_s1140">
              <w:txbxContent>
                <w:p w:rsidR="00341FA2" w:rsidRPr="00341FA2" w:rsidRDefault="004D7B64" w:rsidP="00341FA2">
                  <w:pPr>
                    <w:rPr>
                      <w:szCs w:val="24"/>
                    </w:rPr>
                  </w:pPr>
                  <w:r>
                    <w:rPr>
                      <w:noProof/>
                      <w:szCs w:val="24"/>
                    </w:rPr>
                    <w:drawing>
                      <wp:inline distT="0" distB="0" distL="0" distR="0">
                        <wp:extent cx="1582420" cy="1582420"/>
                        <wp:effectExtent l="19050" t="0" r="0" b="0"/>
                        <wp:docPr id="70" name="Picture 70" descr="https://lh5.googleusercontent.com/OFI933jE2YAtf1w4oa2hxXMENUwq25VWKGS64KhUs2Uh_qVTI3Bk9undjMS-THsvvnR8YR3bCy0ZeKvgTWhDp7ixYQFrU032NZLbqalgHuuNJM_ObKuxsQSx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OFI933jE2YAtf1w4oa2hxXMENUwq25VWKGS64KhUs2Uh_qVTI3Bk9undjMS-THsvvnR8YR3bCy0ZeKvgTWhDp7ixYQFrU032NZLbqalgHuuNJM_ObKuxsQSx3w"/>
                                <pic:cNvPicPr>
                                  <a:picLocks noChangeAspect="1" noChangeArrowheads="1"/>
                                </pic:cNvPicPr>
                              </pic:nvPicPr>
                              <pic:blipFill>
                                <a:blip r:embed="rId15">
                                  <a:lum bright="40000"/>
                                </a:blip>
                                <a:srcRect/>
                                <a:stretch>
                                  <a:fillRect/>
                                </a:stretch>
                              </pic:blipFill>
                              <pic:spPr bwMode="auto">
                                <a:xfrm>
                                  <a:off x="0" y="0"/>
                                  <a:ext cx="1582420" cy="1582420"/>
                                </a:xfrm>
                                <a:prstGeom prst="rect">
                                  <a:avLst/>
                                </a:prstGeom>
                                <a:noFill/>
                                <a:ln w="9525">
                                  <a:noFill/>
                                  <a:miter lim="800000"/>
                                  <a:headEnd/>
                                  <a:tailEnd/>
                                </a:ln>
                              </pic:spPr>
                            </pic:pic>
                          </a:graphicData>
                        </a:graphic>
                      </wp:inline>
                    </w:drawing>
                  </w:r>
                </w:p>
                <w:p w:rsidR="00341FA2" w:rsidRPr="00341FA2" w:rsidRDefault="00341FA2" w:rsidP="00341FA2">
                  <w:pPr>
                    <w:rPr>
                      <w:szCs w:val="24"/>
                    </w:rPr>
                  </w:pPr>
                </w:p>
                <w:p w:rsidR="00341FA2" w:rsidRPr="00341FA2" w:rsidRDefault="00341FA2" w:rsidP="00341FA2">
                  <w:pPr>
                    <w:rPr>
                      <w:szCs w:val="24"/>
                    </w:rPr>
                  </w:pPr>
                  <w:r w:rsidRPr="00341FA2">
                    <w:rPr>
                      <w:rFonts w:ascii="Arial" w:hAnsi="Arial" w:cs="Arial"/>
                      <w:color w:val="000000"/>
                      <w:sz w:val="19"/>
                      <w:szCs w:val="19"/>
                    </w:rPr>
                    <w:t>COME CHECK IT OUT ALL DAY THURSDAY, DECEMBER 12th from 8 to 3:30</w:t>
                  </w:r>
                </w:p>
                <w:p w:rsidR="00341FA2" w:rsidRDefault="00341FA2" w:rsidP="00341FA2"/>
              </w:txbxContent>
            </v:textbox>
          </v:shape>
        </w:pict>
      </w:r>
      <w:r w:rsidR="00FA4A8A">
        <w:rPr>
          <w:noProof/>
        </w:rPr>
        <w:pict>
          <v:shape id="_x0000_s1137" type="#_x0000_t202" style="position:absolute;margin-left:501.65pt;margin-top:128.1pt;width:180.25pt;height:100.8pt;z-index:251670528;mso-wrap-style:none">
            <v:textbox style="mso-next-textbox:#_x0000_s1137;mso-fit-shape-to-text:t">
              <w:txbxContent>
                <w:p w:rsidR="00FA4A8A" w:rsidRDefault="004D7B64">
                  <w:r>
                    <w:rPr>
                      <w:noProof/>
                    </w:rPr>
                    <w:drawing>
                      <wp:inline distT="0" distB="0" distL="0" distR="0">
                        <wp:extent cx="2099310" cy="1176655"/>
                        <wp:effectExtent l="19050" t="0" r="0" b="0"/>
                        <wp:docPr id="72" name="Picture 72" descr="C:\Users\owner\Documents\EDUC 466.ART326\LAB SCHOOL LESSON\lesson 3\Da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wner\Documents\EDUC 466.ART326\LAB SCHOOL LESSON\lesson 3\Dalek.JPG"/>
                                <pic:cNvPicPr>
                                  <a:picLocks noChangeAspect="1" noChangeArrowheads="1"/>
                                </pic:cNvPicPr>
                              </pic:nvPicPr>
                              <pic:blipFill>
                                <a:blip r:embed="rId16"/>
                                <a:srcRect/>
                                <a:stretch>
                                  <a:fillRect/>
                                </a:stretch>
                              </pic:blipFill>
                              <pic:spPr bwMode="auto">
                                <a:xfrm>
                                  <a:off x="0" y="0"/>
                                  <a:ext cx="2099310" cy="1176655"/>
                                </a:xfrm>
                                <a:prstGeom prst="rect">
                                  <a:avLst/>
                                </a:prstGeom>
                                <a:noFill/>
                                <a:ln w="9525">
                                  <a:noFill/>
                                  <a:miter lim="800000"/>
                                  <a:headEnd/>
                                  <a:tailEnd/>
                                </a:ln>
                              </pic:spPr>
                            </pic:pic>
                          </a:graphicData>
                        </a:graphic>
                      </wp:inline>
                    </w:drawing>
                  </w:r>
                </w:p>
              </w:txbxContent>
            </v:textbox>
          </v:shape>
        </w:pict>
      </w:r>
      <w:r w:rsidR="007F7020">
        <w:rPr>
          <w:noProof/>
        </w:rPr>
        <w:pict>
          <v:shape id="_x0000_s1136" type="#_x0000_t202" style="position:absolute;margin-left:485.35pt;margin-top:31.6pt;width:167.2pt;height:42.9pt;z-index:251669504" filled="f" fillcolor="#4f81bd [3204]">
            <v:fill color2="fill lighten(51)" focusposition=".5,.5" focussize="" method="linear sigma" focus="100%" type="gradientRadial"/>
            <v:textbox style="mso-next-textbox:#_x0000_s1136">
              <w:txbxContent>
                <w:p w:rsidR="007F7020" w:rsidRPr="007F7020" w:rsidRDefault="007F7020" w:rsidP="007F7020">
                  <w:pPr>
                    <w:jc w:val="center"/>
                    <w:rPr>
                      <w:rFonts w:ascii="Stencil Std" w:hAnsi="Stencil Std"/>
                      <w:color w:val="EEECE1" w:themeColor="background2"/>
                      <w:sz w:val="28"/>
                      <w:szCs w:val="28"/>
                    </w:rPr>
                  </w:pPr>
                  <w:r w:rsidRPr="007F7020">
                    <w:rPr>
                      <w:rFonts w:ascii="Stencil Std" w:hAnsi="Stencil Std"/>
                      <w:color w:val="EEECE1" w:themeColor="background2"/>
                      <w:sz w:val="28"/>
                      <w:szCs w:val="28"/>
                    </w:rPr>
                    <w:t>Tom and Alicia’s 4</w:t>
                  </w:r>
                  <w:r w:rsidRPr="007F7020">
                    <w:rPr>
                      <w:rFonts w:ascii="Stencil Std" w:hAnsi="Stencil Std"/>
                      <w:color w:val="EEECE1" w:themeColor="background2"/>
                      <w:sz w:val="28"/>
                      <w:szCs w:val="28"/>
                      <w:vertAlign w:val="superscript"/>
                    </w:rPr>
                    <w:t>th</w:t>
                  </w:r>
                  <w:r w:rsidRPr="007F7020">
                    <w:rPr>
                      <w:rFonts w:ascii="Stencil Std" w:hAnsi="Stencil Std"/>
                      <w:color w:val="EEECE1" w:themeColor="background2"/>
                      <w:sz w:val="28"/>
                      <w:szCs w:val="28"/>
                    </w:rPr>
                    <w:t xml:space="preserve"> and 5</w:t>
                  </w:r>
                  <w:r w:rsidRPr="007F7020">
                    <w:rPr>
                      <w:rFonts w:ascii="Stencil Std" w:hAnsi="Stencil Std"/>
                      <w:color w:val="EEECE1" w:themeColor="background2"/>
                      <w:sz w:val="28"/>
                      <w:szCs w:val="28"/>
                      <w:vertAlign w:val="superscript"/>
                    </w:rPr>
                    <w:t>th</w:t>
                  </w:r>
                  <w:r w:rsidRPr="007F7020">
                    <w:rPr>
                      <w:rFonts w:ascii="Stencil Std" w:hAnsi="Stencil Std"/>
                      <w:color w:val="EEECE1" w:themeColor="background2"/>
                      <w:sz w:val="28"/>
                      <w:szCs w:val="28"/>
                    </w:rPr>
                    <w:t xml:space="preserve"> grade class</w:t>
                  </w:r>
                </w:p>
              </w:txbxContent>
            </v:textbox>
          </v:shape>
        </w:pict>
      </w:r>
      <w:r w:rsidR="00470411">
        <w:rPr>
          <w:lang w:val="en-US" w:eastAsia="en-US"/>
        </w:rPr>
        <w:pict>
          <v:shape id="_x0000_s1094" type="#_x0000_t202" style="position:absolute;margin-left:508.5pt;margin-top:400.6pt;width:117pt;height:45pt;z-index:251652096" filled="f" stroked="f">
            <v:textbox style="mso-next-textbox:#_x0000_s1094">
              <w:txbxContent>
                <w:p w:rsidR="00470411" w:rsidRPr="00B162B7" w:rsidRDefault="007F7020" w:rsidP="00470411">
                  <w:pPr>
                    <w:pStyle w:val="BodyText2"/>
                    <w:spacing w:before="240" w:line="240" w:lineRule="auto"/>
                    <w:ind w:left="720" w:hanging="720"/>
                    <w:rPr>
                      <w:rFonts w:ascii="Arial" w:hAnsi="Arial"/>
                      <w:b w:val="0"/>
                      <w:color w:val="auto"/>
                      <w:sz w:val="16"/>
                    </w:rPr>
                  </w:pPr>
                  <w:r>
                    <w:rPr>
                      <w:rFonts w:ascii="Arial" w:hAnsi="Arial"/>
                      <w:b w:val="0"/>
                      <w:color w:val="auto"/>
                      <w:sz w:val="16"/>
                    </w:rPr>
                    <w:t>Art teachers: Asia Skipp, Linda Roth, and Kaitlyn Birdsall</w:t>
                  </w:r>
                </w:p>
                <w:p w:rsidR="00470411" w:rsidRPr="005F31AC" w:rsidRDefault="00470411" w:rsidP="00470411"/>
              </w:txbxContent>
            </v:textbox>
          </v:shape>
        </w:pict>
      </w:r>
      <w:r w:rsidR="00470411">
        <w:rPr>
          <w:lang w:val="en-US" w:eastAsia="en-US"/>
        </w:rPr>
        <w:pict>
          <v:shape id="_x0000_s1075" type="#_x0000_t202" style="position:absolute;margin-left:183.65pt;margin-top:391.6pt;width:243pt;height:54pt;z-index:251648000" filled="f" stroked="f">
            <v:textbox style="mso-next-textbox:#_x0000_s1075">
              <w:txbxContent>
                <w:p w:rsidR="00470411" w:rsidRPr="008B1E5E" w:rsidRDefault="00470411" w:rsidP="00470411">
                  <w:pPr>
                    <w:pStyle w:val="CompanyName"/>
                  </w:pPr>
                  <w:r w:rsidRPr="008B1E5E">
                    <w:t>company name</w:t>
                  </w:r>
                </w:p>
                <w:p w:rsidR="00470411" w:rsidRPr="00180FC4" w:rsidRDefault="00470411" w:rsidP="00470411">
                  <w:pPr>
                    <w:pStyle w:val="Address02"/>
                  </w:pPr>
                  <w:r w:rsidRPr="00180FC4">
                    <w:t>555 Street Address</w:t>
                  </w:r>
                </w:p>
                <w:p w:rsidR="00470411" w:rsidRPr="00180FC4" w:rsidRDefault="00470411" w:rsidP="00470411">
                  <w:pPr>
                    <w:pStyle w:val="Address02"/>
                  </w:pPr>
                  <w:r w:rsidRPr="00180FC4">
                    <w:t>City, ST 55555</w:t>
                  </w:r>
                </w:p>
                <w:p w:rsidR="00470411" w:rsidRPr="00180FC4" w:rsidRDefault="00470411" w:rsidP="00470411"/>
                <w:p w:rsidR="00470411" w:rsidRPr="008B1E5E" w:rsidRDefault="00470411" w:rsidP="00470411"/>
              </w:txbxContent>
            </v:textbox>
          </v:shape>
        </w:pict>
      </w:r>
      <w:r w:rsidR="00470411">
        <w:rPr>
          <w:lang w:val="en-US" w:eastAsia="en-US"/>
        </w:rPr>
        <w:pict>
          <v:shape id="_x0000_s1082" type="#_x0000_t202" style="position:absolute;margin-left:184.5pt;margin-top:481.6pt;width:243pt;height:27pt;z-index:251649024" filled="f" stroked="f">
            <v:textbox style="mso-next-textbox:#_x0000_s1082">
              <w:txbxContent>
                <w:p w:rsidR="00470411" w:rsidRPr="00B45605" w:rsidRDefault="00470411" w:rsidP="00470411">
                  <w:pPr>
                    <w:pStyle w:val="PhFxweb"/>
                  </w:pPr>
                </w:p>
                <w:p w:rsidR="00470411" w:rsidRPr="00B45605" w:rsidRDefault="00470411" w:rsidP="00470411">
                  <w:pPr>
                    <w:rPr>
                      <w:rFonts w:ascii="Arial" w:hAnsi="Arial"/>
                      <w:b/>
                      <w:color w:val="FFF4DB"/>
                      <w:sz w:val="16"/>
                    </w:rPr>
                  </w:pPr>
                </w:p>
              </w:txbxContent>
            </v:textbox>
          </v:shape>
        </w:pict>
      </w:r>
      <w:r w:rsidR="00470411">
        <w:br w:type="page"/>
      </w:r>
      <w:r w:rsidR="00FC08EA">
        <w:rPr>
          <w:lang w:val="en-US" w:eastAsia="en-US"/>
        </w:rPr>
        <w:lastRenderedPageBreak/>
        <w:pict>
          <v:shape id="_x0000_s1131" type="#_x0000_t202" style="position:absolute;margin-left:184.2pt;margin-top:140.25pt;width:251.7pt;height:177.8pt;z-index:251664384" fillcolor="#ffc" stroked="f">
            <v:textbox style="mso-next-textbox:#_x0000_s1131">
              <w:txbxContent>
                <w:p w:rsidR="00BE1DBC" w:rsidRPr="00BE1DBC" w:rsidRDefault="00BE1DBC" w:rsidP="00BE1DBC">
                  <w:pPr>
                    <w:jc w:val="center"/>
                    <w:rPr>
                      <w:b/>
                      <w:szCs w:val="24"/>
                    </w:rPr>
                  </w:pPr>
                  <w:r w:rsidRPr="00BE1DBC">
                    <w:rPr>
                      <w:rFonts w:ascii="Arial" w:hAnsi="Arial" w:cs="Arial"/>
                      <w:b/>
                      <w:color w:val="000000"/>
                      <w:szCs w:val="24"/>
                    </w:rPr>
                    <w:t>Alignment of Standards</w:t>
                  </w:r>
                </w:p>
                <w:p w:rsidR="00BE1DBC" w:rsidRPr="00BE1DBC" w:rsidRDefault="00BE1DBC" w:rsidP="00BE1DBC">
                  <w:pPr>
                    <w:rPr>
                      <w:szCs w:val="24"/>
                    </w:rPr>
                  </w:pPr>
                </w:p>
                <w:tbl>
                  <w:tblPr>
                    <w:tblW w:w="7814" w:type="dxa"/>
                    <w:tblCellMar>
                      <w:top w:w="15" w:type="dxa"/>
                      <w:left w:w="15" w:type="dxa"/>
                      <w:bottom w:w="15" w:type="dxa"/>
                      <w:right w:w="15" w:type="dxa"/>
                    </w:tblCellMar>
                    <w:tblLook w:val="04A0"/>
                  </w:tblPr>
                  <w:tblGrid>
                    <w:gridCol w:w="272"/>
                    <w:gridCol w:w="6726"/>
                    <w:gridCol w:w="272"/>
                    <w:gridCol w:w="272"/>
                    <w:gridCol w:w="272"/>
                  </w:tblGrid>
                  <w:tr w:rsidR="00BE1DBC" w:rsidRPr="00BE1DBC" w:rsidTr="00BE1DB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tbl>
                        <w:tblPr>
                          <w:tblW w:w="0" w:type="auto"/>
                          <w:tblCellMar>
                            <w:top w:w="15" w:type="dxa"/>
                            <w:left w:w="15" w:type="dxa"/>
                            <w:bottom w:w="15" w:type="dxa"/>
                            <w:right w:w="15" w:type="dxa"/>
                          </w:tblCellMar>
                          <w:tblLook w:val="04A0"/>
                        </w:tblPr>
                        <w:tblGrid>
                          <w:gridCol w:w="785"/>
                          <w:gridCol w:w="1044"/>
                          <w:gridCol w:w="656"/>
                          <w:gridCol w:w="1095"/>
                          <w:gridCol w:w="735"/>
                        </w:tblGrid>
                        <w:tr w:rsidR="00BE1DBC" w:rsidRPr="00B27816" w:rsidTr="00FC08EA">
                          <w:trPr>
                            <w:trHeight w:val="3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Comprehend</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 xml:space="preserve">Reflect </w:t>
                              </w:r>
                            </w:p>
                          </w:tc>
                          <w:tc>
                            <w:tcPr>
                              <w:tcW w:w="109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Create</w:t>
                              </w:r>
                            </w:p>
                          </w:tc>
                          <w:tc>
                            <w:tcPr>
                              <w:tcW w:w="73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Transfer</w:t>
                              </w:r>
                            </w:p>
                          </w:tc>
                        </w:tr>
                        <w:tr w:rsidR="00BE1DBC" w:rsidRPr="00B27816" w:rsidTr="00FC08EA">
                          <w:trPr>
                            <w:trHeight w:val="551"/>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1</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1.75pt">
                                    <v:imagedata r:id="rId17" r:href="rId18"/>
                                  </v:shape>
                                </w:pic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26" type="#_x0000_t75" alt="" style="width:24.3pt;height:21.75pt">
                                    <v:imagedata r:id="rId17" r:href="rId19"/>
                                  </v:shape>
                                </w:pict>
                              </w:r>
                            </w:p>
                          </w:tc>
                          <w:tc>
                            <w:tcPr>
                              <w:tcW w:w="109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27" type="#_x0000_t75" alt="" style="width:24.3pt;height:21.75pt">
                                    <v:imagedata r:id="rId17" r:href="rId20"/>
                                  </v:shape>
                                </w:pict>
                              </w:r>
                            </w:p>
                          </w:tc>
                          <w:tc>
                            <w:tcPr>
                              <w:tcW w:w="73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28" type="#_x0000_t75" alt="" style="width:22.6pt;height:20.95pt">
                                    <v:imagedata r:id="rId21" r:href="rId22"/>
                                  </v:shape>
                                </w:pict>
                              </w:r>
                            </w:p>
                          </w:tc>
                        </w:tr>
                        <w:tr w:rsidR="00BE1DBC" w:rsidRPr="00B27816" w:rsidTr="00FC08EA">
                          <w:trPr>
                            <w:trHeight w:val="5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2</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29" type="#_x0000_t75" alt="" style="width:21.75pt;height:20.1pt">
                                    <v:imagedata r:id="rId23" r:href="rId24"/>
                                  </v:shape>
                                </w:pic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0" type="#_x0000_t75" alt="" style="width:21.75pt;height:20.1pt">
                                    <v:imagedata r:id="rId23" r:href="rId25"/>
                                  </v:shape>
                                </w:pict>
                              </w:r>
                            </w:p>
                          </w:tc>
                          <w:tc>
                            <w:tcPr>
                              <w:tcW w:w="109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1" type="#_x0000_t75" alt="" style="width:24.3pt;height:21.75pt">
                                    <v:imagedata r:id="rId17" r:href="rId26"/>
                                  </v:shape>
                                </w:pict>
                              </w:r>
                            </w:p>
                          </w:tc>
                          <w:tc>
                            <w:tcPr>
                              <w:tcW w:w="73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r>
                        <w:tr w:rsidR="00BE1DBC" w:rsidRPr="00B27816" w:rsidTr="00FC08EA">
                          <w:trPr>
                            <w:trHeight w:val="488"/>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3</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2" type="#_x0000_t75" alt="" style="width:21.75pt;height:20.1pt">
                                    <v:imagedata r:id="rId23" r:href="rId27"/>
                                  </v:shape>
                                </w:pic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109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3" type="#_x0000_t75" alt="" style="width:21.75pt;height:20.1pt">
                                    <v:imagedata r:id="rId23" r:href="rId28"/>
                                  </v:shape>
                                </w:pict>
                              </w:r>
                            </w:p>
                          </w:tc>
                          <w:tc>
                            <w:tcPr>
                              <w:tcW w:w="735"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4" type="#_x0000_t75" alt="" style="width:21.75pt;height:20.1pt">
                                    <v:imagedata r:id="rId23" r:href="rId29"/>
                                  </v:shape>
                                </w:pict>
                              </w:r>
                            </w:p>
                          </w:tc>
                        </w:tr>
                      </w:tbl>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r>
                  <w:tr w:rsidR="00BE1DBC" w:rsidRPr="00BE1DBC" w:rsidTr="00BE1DB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tbl>
                        <w:tblPr>
                          <w:tblW w:w="0" w:type="auto"/>
                          <w:tblCellMar>
                            <w:top w:w="15" w:type="dxa"/>
                            <w:left w:w="15" w:type="dxa"/>
                            <w:bottom w:w="15" w:type="dxa"/>
                            <w:right w:w="15" w:type="dxa"/>
                          </w:tblCellMar>
                          <w:tblLook w:val="04A0"/>
                        </w:tblPr>
                        <w:tblGrid>
                          <w:gridCol w:w="785"/>
                          <w:gridCol w:w="1044"/>
                          <w:gridCol w:w="776"/>
                          <w:gridCol w:w="776"/>
                          <w:gridCol w:w="746"/>
                        </w:tblGrid>
                        <w:tr w:rsidR="00BE1DBC" w:rsidRPr="00B27816" w:rsidTr="00E04EFA">
                          <w:trPr>
                            <w:trHeight w:val="3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Comprehend</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 xml:space="preserve">Reflect </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Create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Transfer</w:t>
                              </w:r>
                            </w:p>
                          </w:tc>
                        </w:tr>
                        <w:tr w:rsidR="00BE1DBC" w:rsidRPr="00B27816" w:rsidTr="00E04EFA">
                          <w:trPr>
                            <w:trHeight w:val="551"/>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1</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5" type="#_x0000_t75" alt="" style="width:24.3pt;height:21.75pt">
                                    <v:imagedata r:id="rId17" r:href="rId30"/>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6" type="#_x0000_t75" alt="" style="width:24.3pt;height:21.75pt">
                                    <v:imagedata r:id="rId17" r:href="rId31"/>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7" type="#_x0000_t75" alt="" style="width:24.3pt;height:21.75pt">
                                    <v:imagedata r:id="rId17" r:href="rId32"/>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8" type="#_x0000_t75" alt="" style="width:22.6pt;height:20.95pt">
                                    <v:imagedata r:id="rId21" r:href="rId33"/>
                                  </v:shape>
                                </w:pict>
                              </w:r>
                              <w:r w:rsidRPr="00B27816">
                                <w:t>*</w:t>
                              </w:r>
                            </w:p>
                          </w:tc>
                        </w:tr>
                        <w:tr w:rsidR="00BE1DBC" w:rsidRPr="00B27816" w:rsidTr="00E04EFA">
                          <w:trPr>
                            <w:trHeight w:val="5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2</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39" type="#_x0000_t75" alt="" style="width:21.75pt;height:20.1pt">
                                    <v:imagedata r:id="rId23" r:href="rId34"/>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0" type="#_x0000_t75" alt="" style="width:21.75pt;height:20.1pt">
                                    <v:imagedata r:id="rId23" r:href="rId35"/>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1" type="#_x0000_t75" alt="" style="width:24.3pt;height:21.75pt">
                                    <v:imagedata r:id="rId17" r:href="rId36"/>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r>
                        <w:tr w:rsidR="00BE1DBC" w:rsidRPr="00B27816" w:rsidTr="00E04EFA">
                          <w:trPr>
                            <w:trHeight w:val="488"/>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3</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2" type="#_x0000_t75" alt="" style="width:21.75pt;height:20.1pt">
                                    <v:imagedata r:id="rId23" r:href="rId37"/>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3" type="#_x0000_t75" alt="" style="width:21.75pt;height:20.1pt">
                                    <v:imagedata r:id="rId23" r:href="rId38"/>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4" type="#_x0000_t75" alt="" style="width:21.75pt;height:20.1pt">
                                    <v:imagedata r:id="rId23" r:href="rId39"/>
                                  </v:shape>
                                </w:pict>
                              </w:r>
                              <w:r w:rsidRPr="00B27816">
                                <w:t>*</w:t>
                              </w:r>
                            </w:p>
                          </w:tc>
                        </w:tr>
                      </w:tbl>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r>
                  <w:tr w:rsidR="00BE1DBC" w:rsidRPr="00BE1DBC" w:rsidTr="00BE1DB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tbl>
                        <w:tblPr>
                          <w:tblW w:w="0" w:type="auto"/>
                          <w:tblCellMar>
                            <w:top w:w="15" w:type="dxa"/>
                            <w:left w:w="15" w:type="dxa"/>
                            <w:bottom w:w="15" w:type="dxa"/>
                            <w:right w:w="15" w:type="dxa"/>
                          </w:tblCellMar>
                          <w:tblLook w:val="04A0"/>
                        </w:tblPr>
                        <w:tblGrid>
                          <w:gridCol w:w="785"/>
                          <w:gridCol w:w="1044"/>
                          <w:gridCol w:w="776"/>
                          <w:gridCol w:w="776"/>
                          <w:gridCol w:w="746"/>
                        </w:tblGrid>
                        <w:tr w:rsidR="00BE1DBC" w:rsidRPr="00B27816" w:rsidTr="00E04EFA">
                          <w:trPr>
                            <w:trHeight w:val="3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Comprehend</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 xml:space="preserve">Reflect </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Create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Transfer</w:t>
                              </w:r>
                            </w:p>
                          </w:tc>
                        </w:tr>
                        <w:tr w:rsidR="00BE1DBC" w:rsidRPr="00B27816" w:rsidTr="00E04EFA">
                          <w:trPr>
                            <w:trHeight w:val="551"/>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1</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5" type="#_x0000_t75" alt="" style="width:24.3pt;height:21.75pt">
                                    <v:imagedata r:id="rId17" r:href="rId40"/>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6" type="#_x0000_t75" alt="" style="width:24.3pt;height:21.75pt">
                                    <v:imagedata r:id="rId17" r:href="rId41"/>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7" type="#_x0000_t75" alt="" style="width:24.3pt;height:21.75pt">
                                    <v:imagedata r:id="rId17" r:href="rId42"/>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8" type="#_x0000_t75" alt="" style="width:22.6pt;height:20.95pt">
                                    <v:imagedata r:id="rId21" r:href="rId43"/>
                                  </v:shape>
                                </w:pict>
                              </w:r>
                              <w:r w:rsidRPr="00B27816">
                                <w:t>*</w:t>
                              </w:r>
                            </w:p>
                          </w:tc>
                        </w:tr>
                        <w:tr w:rsidR="00BE1DBC" w:rsidRPr="00B27816" w:rsidTr="00E04EFA">
                          <w:trPr>
                            <w:trHeight w:val="5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2</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49" type="#_x0000_t75" alt="" style="width:21.75pt;height:20.1pt">
                                    <v:imagedata r:id="rId23" r:href="rId44"/>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0" type="#_x0000_t75" alt="" style="width:21.75pt;height:20.1pt">
                                    <v:imagedata r:id="rId23" r:href="rId45"/>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1" type="#_x0000_t75" alt="" style="width:24.3pt;height:21.75pt">
                                    <v:imagedata r:id="rId17" r:href="rId46"/>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r>
                        <w:tr w:rsidR="00BE1DBC" w:rsidRPr="00B27816" w:rsidTr="00E04EFA">
                          <w:trPr>
                            <w:trHeight w:val="488"/>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3</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2" type="#_x0000_t75" alt="" style="width:21.75pt;height:20.1pt">
                                    <v:imagedata r:id="rId23" r:href="rId47"/>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3" type="#_x0000_t75" alt="" style="width:21.75pt;height:20.1pt">
                                    <v:imagedata r:id="rId23" r:href="rId48"/>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4" type="#_x0000_t75" alt="" style="width:21.75pt;height:20.1pt">
                                    <v:imagedata r:id="rId23" r:href="rId49"/>
                                  </v:shape>
                                </w:pict>
                              </w:r>
                              <w:r w:rsidRPr="00B27816">
                                <w:t>*</w:t>
                              </w:r>
                            </w:p>
                          </w:tc>
                        </w:tr>
                      </w:tbl>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r>
                  <w:tr w:rsidR="00BE1DBC" w:rsidRPr="00BE1DBC" w:rsidTr="00BE1DB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tbl>
                        <w:tblPr>
                          <w:tblW w:w="0" w:type="auto"/>
                          <w:tblCellMar>
                            <w:top w:w="15" w:type="dxa"/>
                            <w:left w:w="15" w:type="dxa"/>
                            <w:bottom w:w="15" w:type="dxa"/>
                            <w:right w:w="15" w:type="dxa"/>
                          </w:tblCellMar>
                          <w:tblLook w:val="04A0"/>
                        </w:tblPr>
                        <w:tblGrid>
                          <w:gridCol w:w="785"/>
                          <w:gridCol w:w="1044"/>
                          <w:gridCol w:w="776"/>
                          <w:gridCol w:w="776"/>
                          <w:gridCol w:w="746"/>
                        </w:tblGrid>
                        <w:tr w:rsidR="00BE1DBC" w:rsidRPr="00B27816" w:rsidTr="00E04EFA">
                          <w:trPr>
                            <w:trHeight w:val="3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Comprehend</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 xml:space="preserve">Reflect </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Create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jc w:val="center"/>
                              </w:pPr>
                              <w:r w:rsidRPr="00B27816">
                                <w:rPr>
                                  <w:rFonts w:ascii="Arial" w:hAnsi="Arial" w:cs="Arial"/>
                                  <w:color w:val="000000"/>
                                  <w:sz w:val="15"/>
                                  <w:szCs w:val="15"/>
                                </w:rPr>
                                <w:t>Transfer</w:t>
                              </w:r>
                            </w:p>
                          </w:tc>
                        </w:tr>
                        <w:tr w:rsidR="00BE1DBC" w:rsidRPr="00B27816" w:rsidTr="00E04EFA">
                          <w:trPr>
                            <w:trHeight w:val="551"/>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1</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5" type="#_x0000_t75" alt="" style="width:24.3pt;height:21.75pt">
                                    <v:imagedata r:id="rId17" r:href="rId50"/>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6" type="#_x0000_t75" alt="" style="width:24.3pt;height:21.75pt">
                                    <v:imagedata r:id="rId17" r:href="rId51"/>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7" type="#_x0000_t75" alt="" style="width:24.3pt;height:21.75pt">
                                    <v:imagedata r:id="rId17" r:href="rId52"/>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8" type="#_x0000_t75" alt="" style="width:22.6pt;height:20.95pt">
                                    <v:imagedata r:id="rId21" r:href="rId53"/>
                                  </v:shape>
                                </w:pict>
                              </w:r>
                              <w:r w:rsidRPr="00B27816">
                                <w:t>*</w:t>
                              </w:r>
                            </w:p>
                          </w:tc>
                        </w:tr>
                        <w:tr w:rsidR="00BE1DBC" w:rsidRPr="00B27816" w:rsidTr="00E04EFA">
                          <w:trPr>
                            <w:trHeight w:val="52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2</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59" type="#_x0000_t75" alt="" style="width:21.75pt;height:20.1pt">
                                    <v:imagedata r:id="rId23" r:href="rId54"/>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60" type="#_x0000_t75" alt="" style="width:21.75pt;height:20.1pt">
                                    <v:imagedata r:id="rId23" r:href="rId55"/>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61" type="#_x0000_t75" alt="" style="width:24.3pt;height:21.75pt">
                                    <v:imagedata r:id="rId17" r:href="rId56"/>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r>
                        <w:tr w:rsidR="00BE1DBC" w:rsidRPr="00B27816" w:rsidTr="00E04EFA">
                          <w:trPr>
                            <w:trHeight w:val="488"/>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pStyle w:val="NormalWeb"/>
                                <w:spacing w:before="0" w:beforeAutospacing="0" w:after="0" w:afterAutospacing="0"/>
                              </w:pPr>
                              <w:r w:rsidRPr="00B27816">
                                <w:rPr>
                                  <w:rFonts w:ascii="Arial" w:hAnsi="Arial" w:cs="Arial"/>
                                  <w:color w:val="000000"/>
                                  <w:sz w:val="15"/>
                                  <w:szCs w:val="15"/>
                                </w:rPr>
                                <w:t>Lesson 3</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62" type="#_x0000_t75" alt="" style="width:21.75pt;height:20.1pt">
                                    <v:imagedata r:id="rId23" r:href="rId57"/>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63" type="#_x0000_t75" alt="" style="width:21.75pt;height:20.1pt">
                                    <v:imagedata r:id="rId23" r:href="rId58"/>
                                  </v:shape>
                                </w:pict>
                              </w:r>
                              <w:r w:rsidRPr="00B27816">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Pr="00B27816" w:rsidRDefault="00BE1DBC" w:rsidP="00E04EFA">
                              <w:pPr>
                                <w:rPr>
                                  <w:szCs w:val="24"/>
                                </w:rPr>
                              </w:pPr>
                              <w:r w:rsidRPr="00B27816">
                                <w:pict>
                                  <v:shape id="_x0000_i1064" type="#_x0000_t75" alt="" style="width:21.75pt;height:20.1pt">
                                    <v:imagedata r:id="rId23" r:href="rId59"/>
                                  </v:shape>
                                </w:pict>
                              </w:r>
                              <w:r w:rsidRPr="00B27816">
                                <w:t>*</w:t>
                              </w:r>
                            </w:p>
                          </w:tc>
                        </w:tr>
                      </w:tbl>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E1DBC" w:rsidRDefault="00BE1DBC"/>
                    </w:tc>
                  </w:tr>
                </w:tbl>
                <w:p w:rsidR="00470411" w:rsidRPr="00085AE4" w:rsidRDefault="00470411" w:rsidP="00470411">
                  <w:pPr>
                    <w:rPr>
                      <w:color w:val="000000"/>
                      <w:sz w:val="14"/>
                    </w:rPr>
                  </w:pPr>
                </w:p>
                <w:p w:rsidR="00470411" w:rsidRPr="00085AE4" w:rsidRDefault="00470411" w:rsidP="00470411">
                  <w:pPr>
                    <w:rPr>
                      <w:sz w:val="14"/>
                    </w:rPr>
                  </w:pPr>
                </w:p>
                <w:p w:rsidR="00470411" w:rsidRPr="00085AE4" w:rsidRDefault="00470411" w:rsidP="00470411">
                  <w:pPr>
                    <w:rPr>
                      <w:sz w:val="14"/>
                    </w:rPr>
                  </w:pPr>
                </w:p>
              </w:txbxContent>
            </v:textbox>
          </v:shape>
        </w:pict>
      </w:r>
      <w:r w:rsidR="00FC08EA">
        <w:rPr>
          <w:noProof/>
        </w:rPr>
        <w:drawing>
          <wp:anchor distT="0" distB="0" distL="114300" distR="114300" simplePos="0" relativeHeight="251657216" behindDoc="1" locked="0" layoutInCell="1" allowOverlap="1">
            <wp:simplePos x="0" y="0"/>
            <wp:positionH relativeFrom="column">
              <wp:posOffset>-1147445</wp:posOffset>
            </wp:positionH>
            <wp:positionV relativeFrom="paragraph">
              <wp:posOffset>-914400</wp:posOffset>
            </wp:positionV>
            <wp:extent cx="10062845" cy="7776210"/>
            <wp:effectExtent l="19050" t="0" r="0" b="0"/>
            <wp:wrapNone/>
            <wp:docPr id="89" name="Picture 89" descr="RealEstate_brochure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alEstate_brochure_back"/>
                    <pic:cNvPicPr>
                      <a:picLocks noChangeAspect="1" noChangeArrowheads="1"/>
                    </pic:cNvPicPr>
                  </pic:nvPicPr>
                  <pic:blipFill>
                    <a:blip r:embed="rId60" cstate="print"/>
                    <a:srcRect/>
                    <a:stretch>
                      <a:fillRect/>
                    </a:stretch>
                  </pic:blipFill>
                  <pic:spPr bwMode="auto">
                    <a:xfrm>
                      <a:off x="0" y="0"/>
                      <a:ext cx="10062845" cy="7776210"/>
                    </a:xfrm>
                    <a:prstGeom prst="rect">
                      <a:avLst/>
                    </a:prstGeom>
                    <a:noFill/>
                    <a:ln w="9525">
                      <a:noFill/>
                      <a:miter lim="800000"/>
                      <a:headEnd/>
                      <a:tailEnd/>
                    </a:ln>
                  </pic:spPr>
                </pic:pic>
              </a:graphicData>
            </a:graphic>
          </wp:anchor>
        </w:drawing>
      </w:r>
      <w:r w:rsidR="001C24D5">
        <w:rPr>
          <w:noProof/>
        </w:rPr>
        <w:pict>
          <v:shape id="_x0000_s1154" type="#_x0000_t202" style="position:absolute;margin-left:63.4pt;margin-top:399.45pt;width:96.4pt;height:122.95pt;z-index:251687936;mso-position-horizontal-relative:text;mso-position-vertical-relative:text" filled="f" stroked="f">
            <v:textbox>
              <w:txbxContent>
                <w:p w:rsidR="001C24D5" w:rsidRDefault="001C24D5">
                  <w:r>
                    <w:t>Come support the LAB students by coming to the show on Thursday December 12</w:t>
                  </w:r>
                  <w:r w:rsidRPr="001C24D5">
                    <w:rPr>
                      <w:vertAlign w:val="superscript"/>
                    </w:rPr>
                    <w:t>th</w:t>
                  </w:r>
                  <w:r>
                    <w:t xml:space="preserve">! </w:t>
                  </w:r>
                </w:p>
              </w:txbxContent>
            </v:textbox>
          </v:shape>
        </w:pict>
      </w:r>
      <w:r w:rsidR="001C24D5">
        <w:rPr>
          <w:noProof/>
        </w:rPr>
        <w:pict>
          <v:shape id="_x0000_s1153" type="#_x0000_t202" style="position:absolute;margin-left:-73.05pt;margin-top:386.9pt;width:242.9pt;height:135.5pt;z-index:251686912;mso-position-horizontal-relative:text;mso-position-vertical-relative:text" stroked="f">
            <v:textbox style="mso-next-textbox:#_x0000_s1153">
              <w:txbxContent>
                <w:p w:rsidR="001C24D5" w:rsidRPr="00341FA2" w:rsidRDefault="001C24D5" w:rsidP="001C24D5">
                  <w:pPr>
                    <w:rPr>
                      <w:szCs w:val="24"/>
                    </w:rPr>
                  </w:pPr>
                  <w:r>
                    <w:rPr>
                      <w:noProof/>
                      <w:szCs w:val="24"/>
                    </w:rPr>
                    <w:drawing>
                      <wp:inline distT="0" distB="0" distL="0" distR="0">
                        <wp:extent cx="1582420" cy="1582420"/>
                        <wp:effectExtent l="19050" t="0" r="0" b="0"/>
                        <wp:docPr id="939" name="Picture 70" descr="https://lh5.googleusercontent.com/OFI933jE2YAtf1w4oa2hxXMENUwq25VWKGS64KhUs2Uh_qVTI3Bk9undjMS-THsvvnR8YR3bCy0ZeKvgTWhDp7ixYQFrU032NZLbqalgHuuNJM_ObKuxsQSx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OFI933jE2YAtf1w4oa2hxXMENUwq25VWKGS64KhUs2Uh_qVTI3Bk9undjMS-THsvvnR8YR3bCy0ZeKvgTWhDp7ixYQFrU032NZLbqalgHuuNJM_ObKuxsQSx3w"/>
                                <pic:cNvPicPr>
                                  <a:picLocks noChangeAspect="1" noChangeArrowheads="1"/>
                                </pic:cNvPicPr>
                              </pic:nvPicPr>
                              <pic:blipFill>
                                <a:blip r:embed="rId15">
                                  <a:lum bright="40000"/>
                                </a:blip>
                                <a:srcRect/>
                                <a:stretch>
                                  <a:fillRect/>
                                </a:stretch>
                              </pic:blipFill>
                              <pic:spPr bwMode="auto">
                                <a:xfrm>
                                  <a:off x="0" y="0"/>
                                  <a:ext cx="1582420" cy="1582420"/>
                                </a:xfrm>
                                <a:prstGeom prst="rect">
                                  <a:avLst/>
                                </a:prstGeom>
                                <a:noFill/>
                                <a:ln w="9525">
                                  <a:noFill/>
                                  <a:miter lim="800000"/>
                                  <a:headEnd/>
                                  <a:tailEnd/>
                                </a:ln>
                              </pic:spPr>
                            </pic:pic>
                          </a:graphicData>
                        </a:graphic>
                      </wp:inline>
                    </w:drawing>
                  </w:r>
                </w:p>
                <w:p w:rsidR="001C24D5" w:rsidRPr="00341FA2" w:rsidRDefault="001C24D5" w:rsidP="001C24D5">
                  <w:pPr>
                    <w:rPr>
                      <w:szCs w:val="24"/>
                    </w:rPr>
                  </w:pPr>
                </w:p>
                <w:p w:rsidR="001C24D5" w:rsidRPr="00341FA2" w:rsidRDefault="001C24D5" w:rsidP="001C24D5">
                  <w:pPr>
                    <w:rPr>
                      <w:szCs w:val="24"/>
                    </w:rPr>
                  </w:pPr>
                  <w:r w:rsidRPr="00341FA2">
                    <w:rPr>
                      <w:rFonts w:ascii="Arial" w:hAnsi="Arial" w:cs="Arial"/>
                      <w:color w:val="000000"/>
                      <w:sz w:val="19"/>
                      <w:szCs w:val="19"/>
                    </w:rPr>
                    <w:t>COME CHECK IT OUT ALL DAY THURSDAY, DECEMBER 12th from 8 to 3:30</w:t>
                  </w:r>
                </w:p>
                <w:p w:rsidR="001C24D5" w:rsidRDefault="001C24D5" w:rsidP="001C24D5"/>
              </w:txbxContent>
            </v:textbox>
          </v:shape>
        </w:pict>
      </w:r>
      <w:r>
        <w:rPr>
          <w:lang w:val="en-US" w:eastAsia="en-US"/>
        </w:rPr>
        <w:pict>
          <v:shape id="_x0000_s1132" type="#_x0000_t202" style="position:absolute;margin-left:489.55pt;margin-top:-8.6pt;width:2in;height:191.25pt;z-index:251665408;mso-position-horizontal-relative:text;mso-position-vertical-relative:text" filled="f" stroked="f">
            <v:textbox style="mso-next-textbox:#_x0000_s1132">
              <w:txbxContent>
                <w:p w:rsidR="00BE1DBC" w:rsidRPr="00E76AA9" w:rsidRDefault="00BE1DBC" w:rsidP="00BE1DBC">
                  <w:pPr>
                    <w:pStyle w:val="NormalWeb"/>
                    <w:spacing w:before="0" w:beforeAutospacing="0" w:after="0" w:afterAutospacing="0"/>
                    <w:rPr>
                      <w:b/>
                      <w:sz w:val="22"/>
                      <w:szCs w:val="22"/>
                    </w:rPr>
                  </w:pPr>
                  <w:r w:rsidRPr="00E76AA9">
                    <w:rPr>
                      <w:rFonts w:ascii="Arial" w:hAnsi="Arial" w:cs="Arial"/>
                      <w:b/>
                      <w:color w:val="000000"/>
                      <w:sz w:val="22"/>
                      <w:szCs w:val="22"/>
                    </w:rPr>
                    <w:t xml:space="preserve">Key Concepts Addressed in our Unit: </w:t>
                  </w:r>
                </w:p>
                <w:p w:rsidR="00BE1DBC" w:rsidRDefault="00BE1DBC" w:rsidP="00BE1DBC">
                  <w:pPr>
                    <w:pStyle w:val="NormalWeb"/>
                    <w:spacing w:before="0" w:beforeAutospacing="0" w:after="0" w:afterAutospacing="0"/>
                  </w:pPr>
                  <w:r>
                    <w:rPr>
                      <w:color w:val="000000"/>
                      <w:sz w:val="20"/>
                      <w:szCs w:val="20"/>
                    </w:rPr>
                    <w:t>Connect</w:t>
                  </w:r>
                </w:p>
                <w:p w:rsidR="00BE1DBC" w:rsidRDefault="00BE1DBC" w:rsidP="00BE1DBC">
                  <w:pPr>
                    <w:pStyle w:val="NormalWeb"/>
                    <w:spacing w:before="0" w:beforeAutospacing="0" w:after="0" w:afterAutospacing="0"/>
                  </w:pPr>
                  <w:r>
                    <w:rPr>
                      <w:color w:val="000000"/>
                      <w:sz w:val="20"/>
                      <w:szCs w:val="20"/>
                    </w:rPr>
                    <w:t>Evaluate</w:t>
                  </w:r>
                </w:p>
                <w:p w:rsidR="00BE1DBC" w:rsidRDefault="00BE1DBC" w:rsidP="00BE1DBC">
                  <w:pPr>
                    <w:pStyle w:val="NormalWeb"/>
                    <w:spacing w:before="0" w:beforeAutospacing="0" w:after="0" w:afterAutospacing="0"/>
                  </w:pPr>
                  <w:r>
                    <w:rPr>
                      <w:color w:val="000000"/>
                      <w:sz w:val="20"/>
                      <w:szCs w:val="20"/>
                    </w:rPr>
                    <w:t xml:space="preserve">Design </w:t>
                  </w:r>
                </w:p>
                <w:p w:rsidR="00BE1DBC" w:rsidRDefault="00BE1DBC" w:rsidP="00BE1DBC">
                  <w:pPr>
                    <w:pStyle w:val="NormalWeb"/>
                    <w:spacing w:before="0" w:beforeAutospacing="0" w:after="0" w:afterAutospacing="0"/>
                  </w:pPr>
                  <w:r>
                    <w:rPr>
                      <w:color w:val="000000"/>
                      <w:sz w:val="20"/>
                      <w:szCs w:val="20"/>
                    </w:rPr>
                    <w:t>Planning</w:t>
                  </w:r>
                </w:p>
                <w:p w:rsidR="00BE1DBC" w:rsidRDefault="00BE1DBC" w:rsidP="00BE1DBC">
                  <w:pPr>
                    <w:pStyle w:val="NormalWeb"/>
                    <w:spacing w:before="0" w:beforeAutospacing="0" w:after="0" w:afterAutospacing="0"/>
                  </w:pPr>
                  <w:r>
                    <w:rPr>
                      <w:color w:val="000000"/>
                      <w:sz w:val="20"/>
                      <w:szCs w:val="20"/>
                    </w:rPr>
                    <w:t>Create</w:t>
                  </w:r>
                </w:p>
                <w:p w:rsidR="00BE1DBC" w:rsidRDefault="00BE1DBC" w:rsidP="00BE1DBC">
                  <w:pPr>
                    <w:pStyle w:val="NormalWeb"/>
                    <w:spacing w:before="0" w:beforeAutospacing="0" w:after="0" w:afterAutospacing="0"/>
                  </w:pPr>
                  <w:r>
                    <w:rPr>
                      <w:color w:val="000000"/>
                      <w:sz w:val="20"/>
                      <w:szCs w:val="20"/>
                    </w:rPr>
                    <w:t>Compare/Contrast</w:t>
                  </w:r>
                </w:p>
                <w:p w:rsidR="00BE1DBC" w:rsidRDefault="00BE1DBC" w:rsidP="00BE1DBC">
                  <w:pPr>
                    <w:pStyle w:val="NormalWeb"/>
                    <w:spacing w:before="0" w:beforeAutospacing="0" w:after="0" w:afterAutospacing="0"/>
                  </w:pPr>
                  <w:r>
                    <w:rPr>
                      <w:color w:val="000000"/>
                      <w:sz w:val="20"/>
                      <w:szCs w:val="20"/>
                    </w:rPr>
                    <w:t>Found Objects</w:t>
                  </w:r>
                </w:p>
                <w:p w:rsidR="00BE1DBC" w:rsidRDefault="00BE1DBC" w:rsidP="00BE1DBC">
                  <w:pPr>
                    <w:pStyle w:val="NormalWeb"/>
                    <w:spacing w:before="0" w:beforeAutospacing="0" w:after="0" w:afterAutospacing="0"/>
                  </w:pPr>
                  <w:r>
                    <w:rPr>
                      <w:color w:val="000000"/>
                      <w:sz w:val="20"/>
                      <w:szCs w:val="20"/>
                    </w:rPr>
                    <w:t>Interpretation</w:t>
                  </w:r>
                </w:p>
                <w:p w:rsidR="00BE1DBC" w:rsidRDefault="00BE1DBC" w:rsidP="00BE1DBC">
                  <w:pPr>
                    <w:pStyle w:val="NormalWeb"/>
                    <w:spacing w:before="0" w:beforeAutospacing="0" w:after="0" w:afterAutospacing="0"/>
                  </w:pPr>
                  <w:r>
                    <w:rPr>
                      <w:color w:val="000000"/>
                      <w:sz w:val="20"/>
                      <w:szCs w:val="20"/>
                    </w:rPr>
                    <w:t>Media Properties</w:t>
                  </w:r>
                </w:p>
                <w:p w:rsidR="00BE1DBC" w:rsidRDefault="00BE1DBC" w:rsidP="00BE1DBC">
                  <w:pPr>
                    <w:pStyle w:val="NormalWeb"/>
                    <w:spacing w:before="0" w:beforeAutospacing="0" w:after="0" w:afterAutospacing="0"/>
                  </w:pPr>
                  <w:r>
                    <w:rPr>
                      <w:color w:val="000000"/>
                      <w:sz w:val="20"/>
                      <w:szCs w:val="20"/>
                    </w:rPr>
                    <w:t>Invention</w:t>
                  </w:r>
                </w:p>
                <w:p w:rsidR="00BE1DBC" w:rsidRDefault="00BE1DBC" w:rsidP="00BE1DBC">
                  <w:pPr>
                    <w:pStyle w:val="NormalWeb"/>
                    <w:spacing w:before="0" w:beforeAutospacing="0" w:after="0" w:afterAutospacing="0"/>
                  </w:pPr>
                  <w:r>
                    <w:rPr>
                      <w:color w:val="000000"/>
                      <w:sz w:val="20"/>
                      <w:szCs w:val="20"/>
                    </w:rPr>
                    <w:t>Assemblage</w:t>
                  </w:r>
                </w:p>
                <w:p w:rsidR="00BE1DBC" w:rsidRDefault="00BE1DBC" w:rsidP="00BE1DBC">
                  <w:pPr>
                    <w:pStyle w:val="NormalWeb"/>
                    <w:spacing w:before="0" w:beforeAutospacing="0" w:after="0" w:afterAutospacing="0"/>
                  </w:pPr>
                  <w:r>
                    <w:rPr>
                      <w:color w:val="000000"/>
                      <w:sz w:val="20"/>
                      <w:szCs w:val="20"/>
                    </w:rPr>
                    <w:t>Categorize</w:t>
                  </w:r>
                </w:p>
                <w:p w:rsidR="00BE1DBC" w:rsidRDefault="00BE1DBC" w:rsidP="00BE1DBC">
                  <w:pPr>
                    <w:pStyle w:val="NormalWeb"/>
                    <w:spacing w:before="0" w:beforeAutospacing="0" w:after="0" w:afterAutospacing="0"/>
                  </w:pPr>
                  <w:r>
                    <w:rPr>
                      <w:color w:val="000000"/>
                      <w:sz w:val="20"/>
                      <w:szCs w:val="20"/>
                    </w:rPr>
                    <w:t>Form/Function</w:t>
                  </w:r>
                </w:p>
                <w:p w:rsidR="00470411" w:rsidRPr="00BE1DBC" w:rsidRDefault="00470411" w:rsidP="00BE1DBC"/>
              </w:txbxContent>
            </v:textbox>
          </v:shape>
        </w:pict>
      </w:r>
      <w:r w:rsidR="00E31E53">
        <w:rPr>
          <w:noProof/>
        </w:rPr>
        <w:pict>
          <v:shape id="_x0000_s1148" type="#_x0000_t202" style="position:absolute;margin-left:-54.3pt;margin-top:245.45pt;width:186.55pt;height:124.55pt;z-index:251681792;mso-position-horizontal-relative:text;mso-position-vertical-relative:text" fillcolor="#ffc" stroked="f">
            <v:fill opacity=".5"/>
            <v:textbox>
              <w:txbxContent>
                <w:p w:rsidR="00772298" w:rsidRDefault="00772298">
                  <w:r>
                    <w:rPr>
                      <w:noProof/>
                    </w:rPr>
                    <w:drawing>
                      <wp:inline distT="0" distB="0" distL="0" distR="0">
                        <wp:extent cx="2176780" cy="1222131"/>
                        <wp:effectExtent l="19050" t="0" r="0" b="0"/>
                        <wp:docPr id="710" name="docs-internal-guid-627d7e72-beb0-2ca6-dddf-416e745c77b0" descr="https://lh5.googleusercontent.com/928as2AvrPWqLE4oc59HVUzY3FoBsbuXYvgsR13JCcm3a4edULr6suIn5hjNKXN8adUizBmYwu8n6hH-EhCd-2oCZCtDwQxNlfZRtQjrYVm-mIOnIswAJlh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b0-2ca6-dddf-416e745c77b0" descr="https://lh5.googleusercontent.com/928as2AvrPWqLE4oc59HVUzY3FoBsbuXYvgsR13JCcm3a4edULr6suIn5hjNKXN8adUizBmYwu8n6hH-EhCd-2oCZCtDwQxNlfZRtQjrYVm-mIOnIswAJlhhkA"/>
                                <pic:cNvPicPr>
                                  <a:picLocks noChangeAspect="1" noChangeArrowheads="1"/>
                                </pic:cNvPicPr>
                              </pic:nvPicPr>
                              <pic:blipFill>
                                <a:blip r:embed="rId61"/>
                                <a:srcRect/>
                                <a:stretch>
                                  <a:fillRect/>
                                </a:stretch>
                              </pic:blipFill>
                              <pic:spPr bwMode="auto">
                                <a:xfrm>
                                  <a:off x="0" y="0"/>
                                  <a:ext cx="2176780" cy="1222131"/>
                                </a:xfrm>
                                <a:prstGeom prst="rect">
                                  <a:avLst/>
                                </a:prstGeom>
                                <a:noFill/>
                                <a:ln w="9525">
                                  <a:noFill/>
                                  <a:miter lim="800000"/>
                                  <a:headEnd/>
                                  <a:tailEnd/>
                                </a:ln>
                              </pic:spPr>
                            </pic:pic>
                          </a:graphicData>
                        </a:graphic>
                      </wp:inline>
                    </w:drawing>
                  </w:r>
                </w:p>
                <w:p w:rsidR="00E31E53" w:rsidRDefault="00E31E53">
                  <w:r>
                    <w:t>Students learned how to plan</w:t>
                  </w:r>
                </w:p>
              </w:txbxContent>
            </v:textbox>
          </v:shape>
        </w:pict>
      </w:r>
      <w:r w:rsidR="00E31E53">
        <w:rPr>
          <w:lang w:val="en-US" w:eastAsia="en-US"/>
        </w:rPr>
        <w:pict>
          <v:shape id="_x0000_s1125" type="#_x0000_t202" style="position:absolute;margin-left:-36.85pt;margin-top:-3.75pt;width:153pt;height:104.4pt;z-index:251658240;mso-position-horizontal-relative:text;mso-position-vertical-relative:text" fillcolor="#ffc" stroked="f" strokecolor="white">
            <v:fill opacity="41943f"/>
            <v:textbox style="mso-next-textbox:#_x0000_s1125">
              <w:txbxContent>
                <w:p w:rsidR="00470411" w:rsidRDefault="00137578" w:rsidP="00470411">
                  <w:pPr>
                    <w:rPr>
                      <w:rFonts w:ascii="Arial" w:hAnsi="Arial"/>
                      <w:color w:val="333333"/>
                    </w:rPr>
                  </w:pPr>
                  <w:r>
                    <w:rPr>
                      <w:noProof/>
                    </w:rPr>
                    <w:drawing>
                      <wp:inline distT="0" distB="0" distL="0" distR="0">
                        <wp:extent cx="1760220" cy="988257"/>
                        <wp:effectExtent l="19050" t="0" r="0" b="0"/>
                        <wp:docPr id="424" name="docs-internal-guid-627d7e72-bea0-7894-9e32-b0e07c7409ab" descr="https://lh5.googleusercontent.com/A3GjLKIu9cUfZMdXjwPSiATonP3Dl-swy16LAiJExaK5oscc0qMzWPjLimFF0KQUpQlxLdr8qPXlxq0qW4ZYDur5xtugbzr8LRWhrepRvtDRYu8EyBde8bv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a0-7894-9e32-b0e07c7409ab" descr="https://lh5.googleusercontent.com/A3GjLKIu9cUfZMdXjwPSiATonP3Dl-swy16LAiJExaK5oscc0qMzWPjLimFF0KQUpQlxLdr8qPXlxq0qW4ZYDur5xtugbzr8LRWhrepRvtDRYu8EyBde8bvNKg"/>
                                <pic:cNvPicPr>
                                  <a:picLocks noChangeAspect="1" noChangeArrowheads="1"/>
                                </pic:cNvPicPr>
                              </pic:nvPicPr>
                              <pic:blipFill>
                                <a:blip r:embed="rId62"/>
                                <a:srcRect/>
                                <a:stretch>
                                  <a:fillRect/>
                                </a:stretch>
                              </pic:blipFill>
                              <pic:spPr bwMode="auto">
                                <a:xfrm>
                                  <a:off x="0" y="0"/>
                                  <a:ext cx="1760220" cy="988257"/>
                                </a:xfrm>
                                <a:prstGeom prst="rect">
                                  <a:avLst/>
                                </a:prstGeom>
                                <a:noFill/>
                                <a:ln w="9525">
                                  <a:noFill/>
                                  <a:miter lim="800000"/>
                                  <a:headEnd/>
                                  <a:tailEnd/>
                                </a:ln>
                              </pic:spPr>
                            </pic:pic>
                          </a:graphicData>
                        </a:graphic>
                      </wp:inline>
                    </w:drawing>
                  </w:r>
                </w:p>
                <w:p w:rsidR="00772298" w:rsidRPr="00772298" w:rsidRDefault="00772298" w:rsidP="00470411">
                  <w:pPr>
                    <w:rPr>
                      <w:rFonts w:ascii="Arial" w:hAnsi="Arial"/>
                      <w:color w:val="333333"/>
                      <w:sz w:val="18"/>
                      <w:szCs w:val="18"/>
                    </w:rPr>
                  </w:pPr>
                  <w:r>
                    <w:rPr>
                      <w:rFonts w:ascii="Arial" w:hAnsi="Arial"/>
                      <w:color w:val="333333"/>
                      <w:sz w:val="18"/>
                      <w:szCs w:val="18"/>
                    </w:rPr>
                    <w:t>Students learned how to draw an elliptical.</w:t>
                  </w:r>
                </w:p>
              </w:txbxContent>
            </v:textbox>
          </v:shape>
        </w:pict>
      </w:r>
      <w:r w:rsidR="00E31E53">
        <w:rPr>
          <w:lang w:val="en-US" w:eastAsia="en-US"/>
        </w:rPr>
        <w:pict>
          <v:shape id="_x0000_s1126" type="#_x0000_t202" style="position:absolute;margin-left:228.55pt;margin-top:-13.15pt;width:165.65pt;height:136.05pt;z-index:251659264;mso-position-horizontal-relative:text;mso-position-vertical-relative:text" fillcolor="#ffc" stroked="f" strokecolor="white">
            <v:fill opacity=".5"/>
            <v:textbox style="mso-next-textbox:#_x0000_s1126">
              <w:txbxContent>
                <w:p w:rsidR="00470411" w:rsidRPr="00085AE4" w:rsidRDefault="00137578" w:rsidP="00470411">
                  <w:pPr>
                    <w:rPr>
                      <w:rFonts w:ascii="Arial" w:hAnsi="Arial"/>
                      <w:color w:val="333333"/>
                      <w:sz w:val="20"/>
                    </w:rPr>
                  </w:pPr>
                  <w:r>
                    <w:rPr>
                      <w:noProof/>
                    </w:rPr>
                    <w:drawing>
                      <wp:inline distT="0" distB="0" distL="0" distR="0">
                        <wp:extent cx="1988820" cy="1363865"/>
                        <wp:effectExtent l="19050" t="0" r="0" b="0"/>
                        <wp:docPr id="20" name="docs-internal-guid-627d7e72-be9e-7a84-7e1d-1713cb002178" descr="https://lh3.googleusercontent.com/LpYEJX5KJvlArnba7gwyVdVkrdK750AG3DwzorUdhDbrJnVYwIHrlSgbgXuTQHQFtOi2Ci_YeWaVw0yC9booFgAxbEK5A00lEL2CBhS7eByws5UXoGLax4A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9e-7a84-7e1d-1713cb002178" descr="https://lh3.googleusercontent.com/LpYEJX5KJvlArnba7gwyVdVkrdK750AG3DwzorUdhDbrJnVYwIHrlSgbgXuTQHQFtOi2Ci_YeWaVw0yC9booFgAxbEK5A00lEL2CBhS7eByws5UXoGLax4Ayzg"/>
                                <pic:cNvPicPr>
                                  <a:picLocks noChangeAspect="1" noChangeArrowheads="1"/>
                                </pic:cNvPicPr>
                              </pic:nvPicPr>
                              <pic:blipFill>
                                <a:blip r:embed="rId63"/>
                                <a:srcRect/>
                                <a:stretch>
                                  <a:fillRect/>
                                </a:stretch>
                              </pic:blipFill>
                              <pic:spPr bwMode="auto">
                                <a:xfrm>
                                  <a:off x="0" y="0"/>
                                  <a:ext cx="1988820" cy="1363865"/>
                                </a:xfrm>
                                <a:prstGeom prst="rect">
                                  <a:avLst/>
                                </a:prstGeom>
                                <a:noFill/>
                                <a:ln w="9525">
                                  <a:noFill/>
                                  <a:miter lim="800000"/>
                                  <a:headEnd/>
                                  <a:tailEnd/>
                                </a:ln>
                              </pic:spPr>
                            </pic:pic>
                          </a:graphicData>
                        </a:graphic>
                      </wp:inline>
                    </w:drawing>
                  </w:r>
                </w:p>
                <w:p w:rsidR="00470411" w:rsidRPr="00E31E53" w:rsidRDefault="00E31E53" w:rsidP="00470411">
                  <w:pPr>
                    <w:rPr>
                      <w:rFonts w:ascii="Arial" w:hAnsi="Arial"/>
                      <w:color w:val="333333"/>
                      <w:sz w:val="18"/>
                      <w:szCs w:val="18"/>
                    </w:rPr>
                  </w:pPr>
                  <w:r>
                    <w:rPr>
                      <w:rFonts w:ascii="Arial" w:hAnsi="Arial"/>
                      <w:color w:val="333333"/>
                      <w:sz w:val="18"/>
                      <w:szCs w:val="18"/>
                    </w:rPr>
                    <w:t>Students learned proper use of hand tools</w:t>
                  </w:r>
                </w:p>
              </w:txbxContent>
            </v:textbox>
          </v:shape>
        </w:pict>
      </w:r>
      <w:r w:rsidR="00772298">
        <w:rPr>
          <w:lang w:val="en-US" w:eastAsia="en-US"/>
        </w:rPr>
        <w:pict>
          <v:shape id="_x0000_s1129" type="#_x0000_t202" style="position:absolute;margin-left:-50.45pt;margin-top:126.7pt;width:188.9pt;height:206.55pt;z-index:251662336;mso-position-horizontal-relative:text;mso-position-vertical-relative:text" filled="f" stroked="f">
            <v:textbox style="mso-next-textbox:#_x0000_s1129">
              <w:txbxContent>
                <w:p w:rsidR="00137578" w:rsidRPr="00772298" w:rsidRDefault="00137578" w:rsidP="00137578">
                  <w:pPr>
                    <w:pStyle w:val="NormalWeb"/>
                    <w:spacing w:before="0" w:beforeAutospacing="0" w:after="0" w:afterAutospacing="0"/>
                    <w:rPr>
                      <w:b/>
                    </w:rPr>
                  </w:pPr>
                  <w:r w:rsidRPr="00772298">
                    <w:rPr>
                      <w:rFonts w:ascii="Arial" w:hAnsi="Arial" w:cs="Arial"/>
                      <w:b/>
                      <w:color w:val="000000"/>
                    </w:rPr>
                    <w:t>Materials and Processes Explored</w:t>
                  </w:r>
                </w:p>
                <w:p w:rsidR="00137578" w:rsidRPr="00772298" w:rsidRDefault="00137578" w:rsidP="00137578">
                  <w:pPr>
                    <w:pStyle w:val="NormalWeb"/>
                    <w:spacing w:before="0" w:beforeAutospacing="0" w:after="0" w:afterAutospacing="0"/>
                  </w:pPr>
                  <w:r w:rsidRPr="00772298">
                    <w:rPr>
                      <w:rFonts w:ascii="Arial" w:hAnsi="Arial" w:cs="Arial"/>
                      <w:color w:val="000000"/>
                    </w:rPr>
                    <w:t>Collage</w:t>
                  </w:r>
                </w:p>
                <w:p w:rsidR="00137578" w:rsidRPr="00772298" w:rsidRDefault="00137578" w:rsidP="00137578">
                  <w:pPr>
                    <w:pStyle w:val="NormalWeb"/>
                    <w:spacing w:before="0" w:beforeAutospacing="0" w:after="0" w:afterAutospacing="0"/>
                  </w:pPr>
                  <w:r w:rsidRPr="00772298">
                    <w:rPr>
                      <w:rFonts w:ascii="Arial" w:hAnsi="Arial" w:cs="Arial"/>
                      <w:color w:val="000000"/>
                    </w:rPr>
                    <w:t>Use of common hand tools</w:t>
                  </w:r>
                </w:p>
                <w:p w:rsidR="00137578" w:rsidRPr="00772298" w:rsidRDefault="00137578" w:rsidP="00137578">
                  <w:pPr>
                    <w:pStyle w:val="NormalWeb"/>
                    <w:spacing w:before="0" w:beforeAutospacing="0" w:after="0" w:afterAutospacing="0"/>
                  </w:pPr>
                  <w:r w:rsidRPr="00772298">
                    <w:rPr>
                      <w:rFonts w:ascii="Arial" w:hAnsi="Arial" w:cs="Arial"/>
                      <w:color w:val="000000"/>
                    </w:rPr>
                    <w:t>Planning</w:t>
                  </w:r>
                </w:p>
                <w:p w:rsidR="00137578" w:rsidRPr="00772298" w:rsidRDefault="00137578" w:rsidP="00137578">
                  <w:pPr>
                    <w:pStyle w:val="NormalWeb"/>
                    <w:spacing w:before="0" w:beforeAutospacing="0" w:after="0" w:afterAutospacing="0"/>
                  </w:pPr>
                  <w:r w:rsidRPr="00772298">
                    <w:rPr>
                      <w:rFonts w:ascii="Arial" w:hAnsi="Arial" w:cs="Arial"/>
                      <w:color w:val="000000"/>
                    </w:rPr>
                    <w:t>Assemblage</w:t>
                  </w:r>
                </w:p>
                <w:p w:rsidR="00137578" w:rsidRPr="00772298" w:rsidRDefault="00137578" w:rsidP="00137578">
                  <w:pPr>
                    <w:pStyle w:val="NormalWeb"/>
                    <w:spacing w:before="0" w:beforeAutospacing="0" w:after="0" w:afterAutospacing="0"/>
                  </w:pPr>
                  <w:r w:rsidRPr="00772298">
                    <w:rPr>
                      <w:rFonts w:ascii="Arial" w:hAnsi="Arial" w:cs="Arial"/>
                      <w:color w:val="000000"/>
                    </w:rPr>
                    <w:t>Correct use of art tools</w:t>
                  </w:r>
                </w:p>
                <w:p w:rsidR="00470411" w:rsidRPr="00772298" w:rsidRDefault="00470411" w:rsidP="005C39B2">
                  <w:pPr>
                    <w:pStyle w:val="BodyText01"/>
                    <w:rPr>
                      <w:rFonts w:eastAsia="Times"/>
                      <w:sz w:val="24"/>
                      <w:szCs w:val="24"/>
                    </w:rPr>
                  </w:pPr>
                </w:p>
              </w:txbxContent>
            </v:textbox>
          </v:shape>
        </w:pict>
      </w:r>
      <w:r w:rsidR="00137578">
        <w:rPr>
          <w:noProof/>
        </w:rPr>
        <w:pict>
          <v:shape id="_x0000_s1146" type="#_x0000_t202" style="position:absolute;margin-left:214.3pt;margin-top:314.9pt;width:179.9pt;height:198.5pt;z-index:251679744;mso-position-horizontal-relative:text;mso-position-vertical-relative:text">
            <v:textbox>
              <w:txbxContent>
                <w:p w:rsidR="00137578" w:rsidRDefault="00137578">
                  <w:r>
                    <w:rPr>
                      <w:noProof/>
                    </w:rPr>
                    <w:drawing>
                      <wp:inline distT="0" distB="0" distL="0" distR="0">
                        <wp:extent cx="2092325" cy="3498192"/>
                        <wp:effectExtent l="19050" t="0" r="3175" b="0"/>
                        <wp:docPr id="507" name="docs-internal-guid-627d7e72-bea1-5446-d5aa-d04e2f6d052f" descr="https://lh6.googleusercontent.com/E24KuloGfPBFt4g3voPtKNjMch4_E_8mqUL9y_cnn6hBLX5OZkVQPSwhw-0Ryjur0RRyv5CQyGVV2GXbAZ1qGJpSf4RdGWq8zL5J53GrR_0u6vEQVdL4m5R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27d7e72-bea1-5446-d5aa-d04e2f6d052f" descr="https://lh6.googleusercontent.com/E24KuloGfPBFt4g3voPtKNjMch4_E_8mqUL9y_cnn6hBLX5OZkVQPSwhw-0Ryjur0RRyv5CQyGVV2GXbAZ1qGJpSf4RdGWq8zL5J53GrR_0u6vEQVdL4m5R3Cg"/>
                                <pic:cNvPicPr>
                                  <a:picLocks noChangeAspect="1" noChangeArrowheads="1"/>
                                </pic:cNvPicPr>
                              </pic:nvPicPr>
                              <pic:blipFill>
                                <a:blip r:embed="rId64"/>
                                <a:srcRect/>
                                <a:stretch>
                                  <a:fillRect/>
                                </a:stretch>
                              </pic:blipFill>
                              <pic:spPr bwMode="auto">
                                <a:xfrm>
                                  <a:off x="0" y="0"/>
                                  <a:ext cx="2092325" cy="3498192"/>
                                </a:xfrm>
                                <a:prstGeom prst="rect">
                                  <a:avLst/>
                                </a:prstGeom>
                                <a:noFill/>
                                <a:ln w="9525">
                                  <a:noFill/>
                                  <a:miter lim="800000"/>
                                  <a:headEnd/>
                                  <a:tailEnd/>
                                </a:ln>
                              </pic:spPr>
                            </pic:pic>
                          </a:graphicData>
                        </a:graphic>
                      </wp:inline>
                    </w:drawing>
                  </w:r>
                </w:p>
              </w:txbxContent>
            </v:textbox>
          </v:shape>
        </w:pict>
      </w:r>
      <w:r w:rsidR="00470411">
        <w:rPr>
          <w:lang w:val="en-US" w:eastAsia="en-US"/>
        </w:rPr>
        <w:pict>
          <v:shape id="_x0000_s1128" type="#_x0000_t202" style="position:absolute;margin-left:228.55pt;margin-top:306.4pt;width:153pt;height:54pt;z-index:251661312;mso-position-horizontal-relative:text;mso-position-vertical-relative:text" filled="f" stroked="f">
            <v:textbox style="mso-next-textbox:#_x0000_s1128">
              <w:txbxContent>
                <w:p w:rsidR="00470411" w:rsidRPr="00137578" w:rsidRDefault="00470411" w:rsidP="00137578"/>
              </w:txbxContent>
            </v:textbox>
          </v:shape>
        </w:pict>
      </w:r>
      <w:r w:rsidR="00470411">
        <w:rPr>
          <w:lang w:val="en-US" w:eastAsia="en-US"/>
        </w:rPr>
        <w:pict>
          <v:shape id="_x0000_s1133" type="#_x0000_t202" style="position:absolute;margin-left:489.55pt;margin-top:171.4pt;width:153pt;height:306pt;z-index:251666432;mso-position-horizontal-relative:text;mso-position-vertical-relative:text" filled="f" stroked="f">
            <v:textbox style="mso-next-textbox:#_x0000_s1133">
              <w:txbxContent>
                <w:p w:rsidR="00BE1DBC" w:rsidRDefault="00BE1DBC" w:rsidP="00BE1DBC">
                  <w:pPr>
                    <w:pStyle w:val="NormalWeb"/>
                    <w:spacing w:before="0" w:beforeAutospacing="0" w:after="0" w:afterAutospacing="0"/>
                    <w:rPr>
                      <w:rFonts w:ascii="Arial" w:hAnsi="Arial" w:cs="Arial"/>
                      <w:color w:val="000000"/>
                      <w:sz w:val="25"/>
                      <w:szCs w:val="25"/>
                    </w:rPr>
                  </w:pPr>
                  <w:r>
                    <w:rPr>
                      <w:rFonts w:ascii="Arial" w:hAnsi="Arial" w:cs="Arial"/>
                      <w:color w:val="000000"/>
                      <w:sz w:val="25"/>
                      <w:szCs w:val="25"/>
                    </w:rPr>
                    <w:t>Enduring Understandings</w:t>
                  </w:r>
                </w:p>
                <w:p w:rsidR="00BE1DBC" w:rsidRDefault="00BE1DBC" w:rsidP="00BE1DBC">
                  <w:pPr>
                    <w:pStyle w:val="NormalWeb"/>
                    <w:spacing w:before="0" w:beforeAutospacing="0" w:after="0" w:afterAutospacing="0"/>
                  </w:pPr>
                </w:p>
                <w:p w:rsidR="00BE1DBC" w:rsidRDefault="00BE1DBC" w:rsidP="00BE1DBC">
                  <w:pPr>
                    <w:pStyle w:val="NormalWeb"/>
                    <w:spacing w:before="0" w:beforeAutospacing="0" w:after="0" w:afterAutospacing="0"/>
                    <w:rPr>
                      <w:b/>
                      <w:bCs/>
                      <w:color w:val="000000"/>
                      <w:sz w:val="22"/>
                      <w:szCs w:val="22"/>
                    </w:rPr>
                  </w:pPr>
                  <w:r>
                    <w:rPr>
                      <w:b/>
                      <w:bCs/>
                      <w:color w:val="000000"/>
                      <w:sz w:val="22"/>
                      <w:szCs w:val="22"/>
                    </w:rPr>
                    <w:t>-Artists compare/contrast ideas for inspiration to create art</w:t>
                  </w:r>
                </w:p>
                <w:p w:rsidR="00FC08EA" w:rsidRDefault="00FC08EA" w:rsidP="00BE1DBC">
                  <w:pPr>
                    <w:pStyle w:val="NormalWeb"/>
                    <w:spacing w:before="0" w:beforeAutospacing="0" w:after="0" w:afterAutospacing="0"/>
                  </w:pPr>
                </w:p>
                <w:p w:rsidR="00BE1DBC" w:rsidRDefault="00BE1DBC" w:rsidP="00BE1DBC">
                  <w:pPr>
                    <w:pStyle w:val="NormalWeb"/>
                    <w:spacing w:before="0" w:beforeAutospacing="0" w:after="0" w:afterAutospacing="0"/>
                    <w:rPr>
                      <w:b/>
                      <w:bCs/>
                      <w:color w:val="000000"/>
                      <w:sz w:val="22"/>
                      <w:szCs w:val="22"/>
                    </w:rPr>
                  </w:pPr>
                  <w:r>
                    <w:rPr>
                      <w:b/>
                      <w:bCs/>
                      <w:color w:val="000000"/>
                      <w:sz w:val="22"/>
                      <w:szCs w:val="22"/>
                    </w:rPr>
                    <w:t xml:space="preserve">-Artists categorize ideas for inspiration to create art </w:t>
                  </w:r>
                </w:p>
                <w:p w:rsidR="00BE1DBC" w:rsidRDefault="00BE1DBC" w:rsidP="00BE1DBC">
                  <w:pPr>
                    <w:pStyle w:val="NormalWeb"/>
                    <w:spacing w:before="0" w:beforeAutospacing="0" w:after="0" w:afterAutospacing="0"/>
                  </w:pPr>
                </w:p>
                <w:p w:rsidR="00BE1DBC" w:rsidRDefault="00BE1DBC" w:rsidP="00BE1DBC">
                  <w:pPr>
                    <w:pStyle w:val="NormalWeb"/>
                    <w:spacing w:before="0" w:beforeAutospacing="0" w:after="0" w:afterAutospacing="0"/>
                    <w:rPr>
                      <w:b/>
                      <w:bCs/>
                      <w:color w:val="000000"/>
                      <w:sz w:val="22"/>
                      <w:szCs w:val="22"/>
                    </w:rPr>
                  </w:pPr>
                  <w:r>
                    <w:rPr>
                      <w:b/>
                      <w:bCs/>
                      <w:color w:val="000000"/>
                      <w:sz w:val="22"/>
                      <w:szCs w:val="22"/>
                    </w:rPr>
                    <w:t xml:space="preserve">-Media properties are explored during the planning process to create successful work </w:t>
                  </w:r>
                </w:p>
                <w:p w:rsidR="00BE1DBC" w:rsidRDefault="00BE1DBC" w:rsidP="00BE1DBC">
                  <w:pPr>
                    <w:pStyle w:val="NormalWeb"/>
                    <w:spacing w:before="0" w:beforeAutospacing="0" w:after="0" w:afterAutospacing="0"/>
                  </w:pPr>
                </w:p>
                <w:p w:rsidR="00BE1DBC" w:rsidRDefault="00BE1DBC" w:rsidP="00BE1DBC">
                  <w:pPr>
                    <w:pStyle w:val="NormalWeb"/>
                    <w:spacing w:before="0" w:beforeAutospacing="0" w:after="0" w:afterAutospacing="0"/>
                    <w:rPr>
                      <w:b/>
                      <w:bCs/>
                      <w:color w:val="000000"/>
                      <w:sz w:val="22"/>
                      <w:szCs w:val="22"/>
                    </w:rPr>
                  </w:pPr>
                  <w:r>
                    <w:rPr>
                      <w:b/>
                      <w:bCs/>
                      <w:color w:val="000000"/>
                      <w:sz w:val="22"/>
                      <w:szCs w:val="22"/>
                    </w:rPr>
                    <w:t xml:space="preserve">-Artists invent by using found objects and materials to make new works of art </w:t>
                  </w:r>
                </w:p>
                <w:p w:rsidR="00BE1DBC" w:rsidRDefault="00BE1DBC" w:rsidP="00BE1DBC">
                  <w:pPr>
                    <w:pStyle w:val="NormalWeb"/>
                    <w:spacing w:before="0" w:beforeAutospacing="0" w:after="0" w:afterAutospacing="0"/>
                  </w:pPr>
                </w:p>
                <w:p w:rsidR="00BE1DBC" w:rsidRDefault="00BE1DBC" w:rsidP="00BE1DBC">
                  <w:pPr>
                    <w:pStyle w:val="NormalWeb"/>
                    <w:spacing w:before="0" w:beforeAutospacing="0" w:after="0" w:afterAutospacing="0"/>
                  </w:pPr>
                  <w:r>
                    <w:rPr>
                      <w:b/>
                      <w:bCs/>
                      <w:color w:val="000000"/>
                      <w:sz w:val="22"/>
                      <w:szCs w:val="22"/>
                    </w:rPr>
                    <w:t>-Artists deconstruct then reconstruct ideas and materials to create something new that allows for interpretation</w:t>
                  </w: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shape>
        </w:pict>
      </w:r>
    </w:p>
    <w:sectPr w:rsidR="00470411" w:rsidSect="00470411">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sewood Std Regular">
    <w:panose1 w:val="00000000000000000000"/>
    <w:charset w:val="00"/>
    <w:family w:val="decorative"/>
    <w:notTrueType/>
    <w:pitch w:val="variable"/>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Stencil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3E5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2D01E3E"/>
    <w:lvl w:ilvl="0">
      <w:start w:val="1"/>
      <w:numFmt w:val="decimal"/>
      <w:lvlText w:val="%1."/>
      <w:lvlJc w:val="left"/>
      <w:pPr>
        <w:tabs>
          <w:tab w:val="num" w:pos="1800"/>
        </w:tabs>
        <w:ind w:left="1800" w:hanging="360"/>
      </w:pPr>
    </w:lvl>
  </w:abstractNum>
  <w:abstractNum w:abstractNumId="2">
    <w:nsid w:val="FFFFFF7D"/>
    <w:multiLevelType w:val="singleLevel"/>
    <w:tmpl w:val="72ACA2B0"/>
    <w:lvl w:ilvl="0">
      <w:start w:val="1"/>
      <w:numFmt w:val="decimal"/>
      <w:lvlText w:val="%1."/>
      <w:lvlJc w:val="left"/>
      <w:pPr>
        <w:tabs>
          <w:tab w:val="num" w:pos="1440"/>
        </w:tabs>
        <w:ind w:left="1440" w:hanging="360"/>
      </w:pPr>
    </w:lvl>
  </w:abstractNum>
  <w:abstractNum w:abstractNumId="3">
    <w:nsid w:val="FFFFFF7E"/>
    <w:multiLevelType w:val="singleLevel"/>
    <w:tmpl w:val="BF4C6F54"/>
    <w:lvl w:ilvl="0">
      <w:start w:val="1"/>
      <w:numFmt w:val="decimal"/>
      <w:lvlText w:val="%1."/>
      <w:lvlJc w:val="left"/>
      <w:pPr>
        <w:tabs>
          <w:tab w:val="num" w:pos="1080"/>
        </w:tabs>
        <w:ind w:left="1080" w:hanging="360"/>
      </w:pPr>
    </w:lvl>
  </w:abstractNum>
  <w:abstractNum w:abstractNumId="4">
    <w:nsid w:val="FFFFFF7F"/>
    <w:multiLevelType w:val="singleLevel"/>
    <w:tmpl w:val="34667B2E"/>
    <w:lvl w:ilvl="0">
      <w:start w:val="1"/>
      <w:numFmt w:val="decimal"/>
      <w:lvlText w:val="%1."/>
      <w:lvlJc w:val="left"/>
      <w:pPr>
        <w:tabs>
          <w:tab w:val="num" w:pos="720"/>
        </w:tabs>
        <w:ind w:left="720" w:hanging="360"/>
      </w:pPr>
    </w:lvl>
  </w:abstractNum>
  <w:abstractNum w:abstractNumId="5">
    <w:nsid w:val="FFFFFF80"/>
    <w:multiLevelType w:val="singleLevel"/>
    <w:tmpl w:val="811A508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3C1D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841F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1DC78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2B42BD0"/>
    <w:lvl w:ilvl="0">
      <w:start w:val="1"/>
      <w:numFmt w:val="decimal"/>
      <w:lvlText w:val="%1."/>
      <w:lvlJc w:val="left"/>
      <w:pPr>
        <w:tabs>
          <w:tab w:val="num" w:pos="360"/>
        </w:tabs>
        <w:ind w:left="360" w:hanging="360"/>
      </w:pPr>
    </w:lvl>
  </w:abstractNum>
  <w:abstractNum w:abstractNumId="10">
    <w:nsid w:val="FFFFFF89"/>
    <w:multiLevelType w:val="singleLevel"/>
    <w:tmpl w:val="52DAFED2"/>
    <w:lvl w:ilvl="0">
      <w:start w:val="1"/>
      <w:numFmt w:val="bullet"/>
      <w:lvlText w:val=""/>
      <w:lvlJc w:val="left"/>
      <w:pPr>
        <w:tabs>
          <w:tab w:val="num" w:pos="360"/>
        </w:tabs>
        <w:ind w:left="360" w:hanging="360"/>
      </w:pPr>
      <w:rPr>
        <w:rFonts w:ascii="Symbol" w:hAnsi="Symbol" w:hint="default"/>
      </w:rPr>
    </w:lvl>
  </w:abstractNum>
  <w:abstractNum w:abstractNumId="11">
    <w:nsid w:val="02D02575"/>
    <w:multiLevelType w:val="hybridMultilevel"/>
    <w:tmpl w:val="7E6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E683B"/>
    <w:multiLevelType w:val="hybridMultilevel"/>
    <w:tmpl w:val="075A8930"/>
    <w:lvl w:ilvl="0" w:tplc="8A3EC492">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7F7020"/>
    <w:rsid w:val="00137578"/>
    <w:rsid w:val="001C24D5"/>
    <w:rsid w:val="00341FA2"/>
    <w:rsid w:val="003B3E0D"/>
    <w:rsid w:val="0040002C"/>
    <w:rsid w:val="004641CB"/>
    <w:rsid w:val="00470411"/>
    <w:rsid w:val="00476F01"/>
    <w:rsid w:val="004D7B64"/>
    <w:rsid w:val="005717FD"/>
    <w:rsid w:val="005C39B2"/>
    <w:rsid w:val="00772298"/>
    <w:rsid w:val="007F7020"/>
    <w:rsid w:val="009F0435"/>
    <w:rsid w:val="00A03B4F"/>
    <w:rsid w:val="00B25857"/>
    <w:rsid w:val="00BE1DBC"/>
    <w:rsid w:val="00CE7300"/>
    <w:rsid w:val="00E31E53"/>
    <w:rsid w:val="00E76AA9"/>
    <w:rsid w:val="00E8396C"/>
    <w:rsid w:val="00FA4A8A"/>
    <w:rsid w:val="00FC0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9,#ffc"/>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B7"/>
    <w:rPr>
      <w:sz w:val="24"/>
    </w:rPr>
  </w:style>
  <w:style w:type="paragraph" w:styleId="Heading1">
    <w:name w:val="heading 1"/>
    <w:basedOn w:val="Normal"/>
    <w:next w:val="Normal"/>
    <w:link w:val="Heading1Char"/>
    <w:qFormat/>
    <w:rsid w:val="00391C07"/>
    <w:pPr>
      <w:keepNext/>
      <w:jc w:val="center"/>
      <w:outlineLvl w:val="0"/>
    </w:pPr>
    <w:rPr>
      <w:rFonts w:ascii="Times" w:eastAsia="Times" w:hAnsi="Times"/>
      <w:sz w:val="60"/>
    </w:rPr>
  </w:style>
  <w:style w:type="paragraph" w:styleId="Heading3">
    <w:name w:val="heading 3"/>
    <w:basedOn w:val="Normal"/>
    <w:next w:val="Normal"/>
    <w:qFormat/>
    <w:rsid w:val="00391C07"/>
    <w:pPr>
      <w:keepNext/>
      <w:ind w:left="-540" w:right="-570"/>
      <w:jc w:val="center"/>
      <w:outlineLvl w:val="2"/>
    </w:pPr>
    <w:rPr>
      <w:rFonts w:ascii="Times" w:eastAsia="Times" w:hAnsi="Times"/>
      <w:color w:val="411D0E"/>
      <w:sz w:val="3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391C07"/>
    <w:pPr>
      <w:spacing w:line="360" w:lineRule="auto"/>
      <w:jc w:val="center"/>
    </w:pPr>
    <w:rPr>
      <w:rFonts w:ascii="Times" w:eastAsia="Times" w:hAnsi="Times"/>
      <w:b/>
      <w:color w:val="411D0E"/>
      <w:sz w:val="28"/>
    </w:rPr>
  </w:style>
  <w:style w:type="paragraph" w:styleId="BodyText">
    <w:name w:val="Body Text"/>
    <w:basedOn w:val="Normal"/>
    <w:rsid w:val="00391C07"/>
    <w:rPr>
      <w:rFonts w:ascii="Times" w:eastAsia="Times" w:hAnsi="Times"/>
      <w:color w:val="411D0E"/>
      <w:sz w:val="20"/>
    </w:rPr>
  </w:style>
  <w:style w:type="character" w:styleId="Hyperlink">
    <w:name w:val="Hyperlink"/>
    <w:basedOn w:val="DefaultParagraphFont"/>
    <w:rsid w:val="00D9621D"/>
    <w:rPr>
      <w:color w:val="0000FF"/>
      <w:u w:val="single"/>
    </w:rPr>
  </w:style>
  <w:style w:type="paragraph" w:styleId="BodyText3">
    <w:name w:val="Body Text 3"/>
    <w:basedOn w:val="Normal"/>
    <w:link w:val="BodyText3Char"/>
    <w:rsid w:val="00D9621D"/>
    <w:pPr>
      <w:spacing w:after="120"/>
    </w:pPr>
    <w:rPr>
      <w:sz w:val="16"/>
      <w:szCs w:val="16"/>
    </w:rPr>
  </w:style>
  <w:style w:type="paragraph" w:customStyle="1" w:styleId="Insertpullquote01">
    <w:name w:val="Insert pull quote 01"/>
    <w:basedOn w:val="Normal"/>
    <w:link w:val="Insertpullquote01Char"/>
    <w:qFormat/>
    <w:rsid w:val="009F0435"/>
    <w:pPr>
      <w:spacing w:line="480" w:lineRule="auto"/>
      <w:jc w:val="center"/>
    </w:pPr>
    <w:rPr>
      <w:i/>
      <w:color w:val="796645"/>
    </w:rPr>
  </w:style>
  <w:style w:type="paragraph" w:customStyle="1" w:styleId="placephotohere">
    <w:name w:val="place photo here"/>
    <w:basedOn w:val="Normal"/>
    <w:link w:val="placephotohereChar"/>
    <w:qFormat/>
    <w:rsid w:val="005C39B2"/>
    <w:pPr>
      <w:jc w:val="center"/>
    </w:pPr>
    <w:rPr>
      <w:rFonts w:ascii="Arial" w:hAnsi="Arial"/>
      <w:color w:val="333333"/>
      <w:sz w:val="20"/>
      <w:lang w:val="ru-RU"/>
    </w:rPr>
  </w:style>
  <w:style w:type="character" w:customStyle="1" w:styleId="Insertpullquote01Char">
    <w:name w:val="Insert pull quote 01 Char"/>
    <w:basedOn w:val="DefaultParagraphFont"/>
    <w:link w:val="Insertpullquote01"/>
    <w:rsid w:val="009F0435"/>
    <w:rPr>
      <w:i/>
      <w:color w:val="796645"/>
      <w:sz w:val="24"/>
    </w:rPr>
  </w:style>
  <w:style w:type="paragraph" w:customStyle="1" w:styleId="Tagline01">
    <w:name w:val="Tagline 01"/>
    <w:basedOn w:val="Normal"/>
    <w:link w:val="Tagline01Char"/>
    <w:qFormat/>
    <w:rsid w:val="009F0435"/>
    <w:pPr>
      <w:widowControl w:val="0"/>
      <w:autoSpaceDE w:val="0"/>
      <w:autoSpaceDN w:val="0"/>
      <w:adjustRightInd w:val="0"/>
      <w:jc w:val="center"/>
      <w:textAlignment w:val="center"/>
    </w:pPr>
    <w:rPr>
      <w:i/>
      <w:color w:val="7E331B"/>
      <w:sz w:val="16"/>
    </w:rPr>
  </w:style>
  <w:style w:type="character" w:customStyle="1" w:styleId="placephotohereChar">
    <w:name w:val="place photo here Char"/>
    <w:basedOn w:val="DefaultParagraphFont"/>
    <w:link w:val="placephotohere"/>
    <w:rsid w:val="005C39B2"/>
    <w:rPr>
      <w:rFonts w:ascii="Arial" w:hAnsi="Arial"/>
      <w:color w:val="333333"/>
      <w:lang w:val="ru-RU"/>
    </w:rPr>
  </w:style>
  <w:style w:type="paragraph" w:customStyle="1" w:styleId="Subhead01">
    <w:name w:val="Subhead  01"/>
    <w:basedOn w:val="Heading1"/>
    <w:qFormat/>
    <w:rsid w:val="009F0435"/>
    <w:pPr>
      <w:spacing w:before="240" w:line="240" w:lineRule="exact"/>
      <w:jc w:val="left"/>
    </w:pPr>
    <w:rPr>
      <w:rFonts w:ascii="Times New Roman" w:hAnsi="Times New Roman"/>
      <w:color w:val="7E331B"/>
      <w:sz w:val="32"/>
      <w:lang w:val="ru-RU"/>
    </w:rPr>
  </w:style>
  <w:style w:type="character" w:customStyle="1" w:styleId="Tagline01Char">
    <w:name w:val="Tagline 01 Char"/>
    <w:basedOn w:val="DefaultParagraphFont"/>
    <w:link w:val="Tagline01"/>
    <w:rsid w:val="009F0435"/>
    <w:rPr>
      <w:i/>
      <w:color w:val="7E331B"/>
      <w:sz w:val="16"/>
    </w:rPr>
  </w:style>
  <w:style w:type="paragraph" w:customStyle="1" w:styleId="BodyText01">
    <w:name w:val="Body Text 01"/>
    <w:basedOn w:val="Normal"/>
    <w:link w:val="BodyText01Char"/>
    <w:qFormat/>
    <w:rsid w:val="005C39B2"/>
    <w:pPr>
      <w:widowControl w:val="0"/>
      <w:spacing w:before="120" w:line="220" w:lineRule="exact"/>
    </w:pPr>
    <w:rPr>
      <w:rFonts w:ascii="Arial" w:hAnsi="Arial" w:cs="Arial"/>
      <w:color w:val="333333"/>
      <w:sz w:val="18"/>
      <w:lang/>
    </w:rPr>
  </w:style>
  <w:style w:type="character" w:customStyle="1" w:styleId="Heading1Char">
    <w:name w:val="Heading 1 Char"/>
    <w:basedOn w:val="DefaultParagraphFont"/>
    <w:link w:val="Heading1"/>
    <w:rsid w:val="005C39B2"/>
    <w:rPr>
      <w:rFonts w:ascii="Times" w:eastAsia="Times" w:hAnsi="Times"/>
      <w:sz w:val="60"/>
    </w:rPr>
  </w:style>
  <w:style w:type="character" w:customStyle="1" w:styleId="Subhead01Char">
    <w:name w:val="Subhead  01 Char"/>
    <w:basedOn w:val="Heading1Char"/>
    <w:link w:val="Subhead01"/>
    <w:rsid w:val="005C39B2"/>
  </w:style>
  <w:style w:type="paragraph" w:customStyle="1" w:styleId="Inserttexthere">
    <w:name w:val="Insert text here"/>
    <w:basedOn w:val="Normal"/>
    <w:link w:val="InserttexthereChar"/>
    <w:qFormat/>
    <w:rsid w:val="009F0435"/>
    <w:pPr>
      <w:widowControl w:val="0"/>
      <w:tabs>
        <w:tab w:val="left" w:pos="270"/>
      </w:tabs>
      <w:autoSpaceDE w:val="0"/>
      <w:autoSpaceDN w:val="0"/>
      <w:adjustRightInd w:val="0"/>
      <w:spacing w:after="160"/>
      <w:jc w:val="center"/>
      <w:textAlignment w:val="center"/>
    </w:pPr>
    <w:rPr>
      <w:i/>
      <w:color w:val="993300"/>
      <w:sz w:val="20"/>
    </w:rPr>
  </w:style>
  <w:style w:type="character" w:customStyle="1" w:styleId="BodyText01Char">
    <w:name w:val="Body Text 01 Char"/>
    <w:basedOn w:val="DefaultParagraphFont"/>
    <w:link w:val="BodyText01"/>
    <w:rsid w:val="005C39B2"/>
    <w:rPr>
      <w:rFonts w:ascii="Arial" w:hAnsi="Arial" w:cs="Arial"/>
      <w:color w:val="333333"/>
      <w:sz w:val="18"/>
      <w:lang/>
    </w:rPr>
  </w:style>
  <w:style w:type="paragraph" w:customStyle="1" w:styleId="Address01">
    <w:name w:val="Address 01"/>
    <w:basedOn w:val="BodyText3"/>
    <w:qFormat/>
    <w:rsid w:val="00E8396C"/>
    <w:pPr>
      <w:spacing w:after="0" w:line="360" w:lineRule="auto"/>
      <w:jc w:val="center"/>
    </w:pPr>
    <w:rPr>
      <w:rFonts w:ascii="Arial" w:hAnsi="Arial" w:cs="Arial"/>
      <w:color w:val="796645"/>
    </w:rPr>
  </w:style>
  <w:style w:type="character" w:customStyle="1" w:styleId="InserttexthereChar">
    <w:name w:val="Insert text here Char"/>
    <w:basedOn w:val="DefaultParagraphFont"/>
    <w:link w:val="Inserttexthere"/>
    <w:rsid w:val="009F0435"/>
    <w:rPr>
      <w:i/>
      <w:color w:val="993300"/>
    </w:rPr>
  </w:style>
  <w:style w:type="paragraph" w:customStyle="1" w:styleId="Subhead02">
    <w:name w:val="Subhead 02"/>
    <w:basedOn w:val="Heading1"/>
    <w:link w:val="Subhead02Char"/>
    <w:qFormat/>
    <w:rsid w:val="009F0435"/>
    <w:pPr>
      <w:spacing w:after="120" w:line="240" w:lineRule="exact"/>
      <w:jc w:val="left"/>
    </w:pPr>
    <w:rPr>
      <w:rFonts w:ascii="Times New Roman" w:hAnsi="Times New Roman"/>
      <w:color w:val="FFF4DB"/>
      <w:sz w:val="24"/>
      <w:lang w:val="ru-RU"/>
    </w:rPr>
  </w:style>
  <w:style w:type="character" w:customStyle="1" w:styleId="BodyText3Char">
    <w:name w:val="Body Text 3 Char"/>
    <w:basedOn w:val="DefaultParagraphFont"/>
    <w:link w:val="BodyText3"/>
    <w:rsid w:val="00E8396C"/>
    <w:rPr>
      <w:sz w:val="16"/>
      <w:szCs w:val="16"/>
    </w:rPr>
  </w:style>
  <w:style w:type="character" w:customStyle="1" w:styleId="Address01Char">
    <w:name w:val="Address 01 Char"/>
    <w:basedOn w:val="BodyText3Char"/>
    <w:link w:val="Address01"/>
    <w:rsid w:val="00E8396C"/>
  </w:style>
  <w:style w:type="paragraph" w:customStyle="1" w:styleId="BulletPoints">
    <w:name w:val="Bullet Points"/>
    <w:basedOn w:val="BodyText2"/>
    <w:link w:val="BulletPointsChar"/>
    <w:qFormat/>
    <w:rsid w:val="00E8396C"/>
    <w:pPr>
      <w:tabs>
        <w:tab w:val="left" w:pos="180"/>
      </w:tabs>
      <w:spacing w:after="160" w:line="200" w:lineRule="exact"/>
      <w:jc w:val="left"/>
    </w:pPr>
    <w:rPr>
      <w:rFonts w:ascii="Arial" w:hAnsi="Arial"/>
      <w:color w:val="FFFFFF"/>
      <w:sz w:val="18"/>
    </w:rPr>
  </w:style>
  <w:style w:type="character" w:customStyle="1" w:styleId="Subhead02Char">
    <w:name w:val="Subhead 02 Char"/>
    <w:basedOn w:val="Heading1Char"/>
    <w:link w:val="Subhead02"/>
    <w:rsid w:val="009F0435"/>
    <w:rPr>
      <w:color w:val="FFF4DB"/>
      <w:sz w:val="24"/>
      <w:lang w:val="ru-RU"/>
    </w:rPr>
  </w:style>
  <w:style w:type="paragraph" w:customStyle="1" w:styleId="Subhead03">
    <w:name w:val="Subhead 03"/>
    <w:basedOn w:val="Heading1"/>
    <w:link w:val="Subhead03Char"/>
    <w:qFormat/>
    <w:rsid w:val="009F0435"/>
    <w:pPr>
      <w:spacing w:before="240" w:line="240" w:lineRule="exact"/>
      <w:jc w:val="left"/>
    </w:pPr>
    <w:rPr>
      <w:rFonts w:ascii="Times New Roman" w:hAnsi="Times New Roman"/>
      <w:color w:val="7E331B"/>
      <w:sz w:val="32"/>
      <w:lang w:val="ru-RU"/>
    </w:rPr>
  </w:style>
  <w:style w:type="character" w:customStyle="1" w:styleId="BodyText2Char">
    <w:name w:val="Body Text 2 Char"/>
    <w:basedOn w:val="DefaultParagraphFont"/>
    <w:link w:val="BodyText2"/>
    <w:rsid w:val="00E8396C"/>
    <w:rPr>
      <w:rFonts w:ascii="Times" w:eastAsia="Times" w:hAnsi="Times"/>
      <w:b/>
      <w:color w:val="411D0E"/>
      <w:sz w:val="28"/>
    </w:rPr>
  </w:style>
  <w:style w:type="character" w:customStyle="1" w:styleId="BulletPointsChar">
    <w:name w:val="Bullet Points Char"/>
    <w:basedOn w:val="BodyText2Char"/>
    <w:link w:val="BulletPoints"/>
    <w:rsid w:val="00E8396C"/>
    <w:rPr>
      <w:rFonts w:ascii="Arial" w:hAnsi="Arial"/>
      <w:color w:val="FFFFFF"/>
      <w:sz w:val="18"/>
    </w:rPr>
  </w:style>
  <w:style w:type="paragraph" w:customStyle="1" w:styleId="BodyText02">
    <w:name w:val="Body Text 02"/>
    <w:basedOn w:val="Normal"/>
    <w:link w:val="BodyText02Char"/>
    <w:qFormat/>
    <w:rsid w:val="00E8396C"/>
    <w:pPr>
      <w:widowControl w:val="0"/>
      <w:spacing w:before="120" w:line="220" w:lineRule="exact"/>
    </w:pPr>
    <w:rPr>
      <w:rFonts w:ascii="Arial" w:hAnsi="Arial" w:cs="Arial"/>
      <w:color w:val="333333"/>
      <w:sz w:val="18"/>
      <w:lang/>
    </w:rPr>
  </w:style>
  <w:style w:type="character" w:customStyle="1" w:styleId="Subhead03Char">
    <w:name w:val="Subhead 03 Char"/>
    <w:basedOn w:val="Heading1Char"/>
    <w:link w:val="Subhead03"/>
    <w:rsid w:val="009F0435"/>
    <w:rPr>
      <w:color w:val="7E331B"/>
      <w:sz w:val="32"/>
      <w:lang w:val="ru-RU"/>
    </w:rPr>
  </w:style>
  <w:style w:type="paragraph" w:customStyle="1" w:styleId="InsertTitle">
    <w:name w:val="Insert Title"/>
    <w:basedOn w:val="Heading1"/>
    <w:link w:val="InsertTitleChar"/>
    <w:qFormat/>
    <w:rsid w:val="009F0435"/>
    <w:rPr>
      <w:rFonts w:ascii="Times New Roman" w:hAnsi="Times New Roman"/>
      <w:color w:val="FFF4DB"/>
      <w:sz w:val="48"/>
    </w:rPr>
  </w:style>
  <w:style w:type="character" w:customStyle="1" w:styleId="BodyText02Char">
    <w:name w:val="Body Text 02 Char"/>
    <w:basedOn w:val="DefaultParagraphFont"/>
    <w:link w:val="BodyText02"/>
    <w:rsid w:val="00E8396C"/>
    <w:rPr>
      <w:rFonts w:ascii="Arial" w:hAnsi="Arial" w:cs="Arial"/>
      <w:color w:val="333333"/>
      <w:sz w:val="18"/>
      <w:lang/>
    </w:rPr>
  </w:style>
  <w:style w:type="paragraph" w:customStyle="1" w:styleId="InsertPullquote02">
    <w:name w:val="Insert Pull quote 02"/>
    <w:basedOn w:val="Normal"/>
    <w:link w:val="InsertPullquote02Char"/>
    <w:qFormat/>
    <w:rsid w:val="009F0435"/>
    <w:pPr>
      <w:spacing w:line="480" w:lineRule="auto"/>
      <w:jc w:val="center"/>
    </w:pPr>
    <w:rPr>
      <w:rFonts w:cs="Arial"/>
      <w:i/>
      <w:color w:val="333333"/>
      <w:lang/>
    </w:rPr>
  </w:style>
  <w:style w:type="character" w:customStyle="1" w:styleId="InsertTitleChar">
    <w:name w:val="Insert Title Char"/>
    <w:basedOn w:val="Heading1Char"/>
    <w:link w:val="InsertTitle"/>
    <w:rsid w:val="009F0435"/>
    <w:rPr>
      <w:color w:val="FFF4DB"/>
      <w:sz w:val="48"/>
    </w:rPr>
  </w:style>
  <w:style w:type="paragraph" w:customStyle="1" w:styleId="Subhead04">
    <w:name w:val="Subhead 04"/>
    <w:basedOn w:val="Heading1"/>
    <w:link w:val="Subhead04Char"/>
    <w:qFormat/>
    <w:rsid w:val="009F0435"/>
    <w:pPr>
      <w:spacing w:before="40" w:line="240" w:lineRule="exact"/>
      <w:jc w:val="left"/>
    </w:pPr>
    <w:rPr>
      <w:rFonts w:ascii="Times New Roman" w:hAnsi="Times New Roman"/>
      <w:color w:val="FFF4DB"/>
      <w:sz w:val="32"/>
      <w:lang w:val="ru-RU"/>
    </w:rPr>
  </w:style>
  <w:style w:type="character" w:customStyle="1" w:styleId="InsertPullquote02Char">
    <w:name w:val="Insert Pull quote 02 Char"/>
    <w:basedOn w:val="DefaultParagraphFont"/>
    <w:link w:val="InsertPullquote02"/>
    <w:rsid w:val="009F0435"/>
    <w:rPr>
      <w:rFonts w:cs="Arial"/>
      <w:i/>
      <w:color w:val="333333"/>
      <w:sz w:val="24"/>
      <w:lang/>
    </w:rPr>
  </w:style>
  <w:style w:type="paragraph" w:customStyle="1" w:styleId="BodyText03">
    <w:name w:val="Body Text 03"/>
    <w:basedOn w:val="Normal"/>
    <w:link w:val="BodyText03Char"/>
    <w:qFormat/>
    <w:rsid w:val="00E8396C"/>
    <w:pPr>
      <w:widowControl w:val="0"/>
      <w:spacing w:before="120" w:line="220" w:lineRule="exact"/>
    </w:pPr>
    <w:rPr>
      <w:rFonts w:ascii="Arial" w:hAnsi="Arial" w:cs="Arial"/>
      <w:b/>
      <w:color w:val="FFF4DB"/>
      <w:sz w:val="18"/>
      <w:lang/>
    </w:rPr>
  </w:style>
  <w:style w:type="character" w:customStyle="1" w:styleId="Subhead04Char">
    <w:name w:val="Subhead 04 Char"/>
    <w:basedOn w:val="Heading1Char"/>
    <w:link w:val="Subhead04"/>
    <w:rsid w:val="009F0435"/>
    <w:rPr>
      <w:color w:val="FFF4DB"/>
      <w:sz w:val="32"/>
      <w:lang w:val="ru-RU"/>
    </w:rPr>
  </w:style>
  <w:style w:type="paragraph" w:customStyle="1" w:styleId="Subhead05">
    <w:name w:val="Subhead 05"/>
    <w:basedOn w:val="Heading1"/>
    <w:link w:val="Subhead05Char"/>
    <w:qFormat/>
    <w:rsid w:val="009F0435"/>
    <w:pPr>
      <w:spacing w:before="40" w:after="120" w:line="240" w:lineRule="exact"/>
      <w:jc w:val="left"/>
    </w:pPr>
    <w:rPr>
      <w:rFonts w:ascii="Times New Roman" w:hAnsi="Times New Roman"/>
      <w:color w:val="7E331B"/>
      <w:sz w:val="32"/>
      <w:lang w:val="ru-RU"/>
    </w:rPr>
  </w:style>
  <w:style w:type="character" w:customStyle="1" w:styleId="BodyText03Char">
    <w:name w:val="Body Text 03 Char"/>
    <w:basedOn w:val="DefaultParagraphFont"/>
    <w:link w:val="BodyText03"/>
    <w:rsid w:val="00E8396C"/>
    <w:rPr>
      <w:rFonts w:ascii="Arial" w:hAnsi="Arial" w:cs="Arial"/>
      <w:b/>
      <w:color w:val="FFF4DB"/>
      <w:sz w:val="18"/>
      <w:lang/>
    </w:rPr>
  </w:style>
  <w:style w:type="paragraph" w:customStyle="1" w:styleId="PhFxweb">
    <w:name w:val="Ph/Fx/web"/>
    <w:basedOn w:val="Normal"/>
    <w:link w:val="PhFxwebChar"/>
    <w:qFormat/>
    <w:rsid w:val="00470411"/>
    <w:pPr>
      <w:widowControl w:val="0"/>
      <w:spacing w:before="120" w:line="360" w:lineRule="auto"/>
      <w:jc w:val="center"/>
    </w:pPr>
    <w:rPr>
      <w:rFonts w:ascii="Arial" w:hAnsi="Arial" w:cs="Arial"/>
      <w:b/>
      <w:color w:val="FFF4DB"/>
      <w:sz w:val="16"/>
      <w:lang/>
    </w:rPr>
  </w:style>
  <w:style w:type="character" w:customStyle="1" w:styleId="Subhead05Char">
    <w:name w:val="Subhead 05 Char"/>
    <w:basedOn w:val="Heading1Char"/>
    <w:link w:val="Subhead05"/>
    <w:rsid w:val="009F0435"/>
    <w:rPr>
      <w:color w:val="7E331B"/>
      <w:sz w:val="32"/>
      <w:lang w:val="ru-RU"/>
    </w:rPr>
  </w:style>
  <w:style w:type="paragraph" w:customStyle="1" w:styleId="CompanyName">
    <w:name w:val="Company Name"/>
    <w:basedOn w:val="BodyText2"/>
    <w:link w:val="CompanyNameChar"/>
    <w:qFormat/>
    <w:rsid w:val="009F0435"/>
    <w:pPr>
      <w:spacing w:before="120" w:after="120" w:line="220" w:lineRule="exact"/>
      <w:ind w:left="720" w:hanging="720"/>
    </w:pPr>
    <w:rPr>
      <w:rFonts w:ascii="Times New Roman" w:hAnsi="Times New Roman"/>
      <w:b w:val="0"/>
      <w:caps/>
      <w:color w:val="FFF4DB"/>
      <w:sz w:val="20"/>
    </w:rPr>
  </w:style>
  <w:style w:type="character" w:customStyle="1" w:styleId="PhFxwebChar">
    <w:name w:val="Ph/Fx/web Char"/>
    <w:basedOn w:val="DefaultParagraphFont"/>
    <w:link w:val="PhFxweb"/>
    <w:rsid w:val="00470411"/>
    <w:rPr>
      <w:rFonts w:ascii="Arial" w:hAnsi="Arial" w:cs="Arial"/>
      <w:b/>
      <w:color w:val="FFF4DB"/>
      <w:sz w:val="16"/>
      <w:lang/>
    </w:rPr>
  </w:style>
  <w:style w:type="paragraph" w:customStyle="1" w:styleId="Address02">
    <w:name w:val="Address 02"/>
    <w:basedOn w:val="BodyText2"/>
    <w:link w:val="Address02Char"/>
    <w:qFormat/>
    <w:rsid w:val="00470411"/>
    <w:pPr>
      <w:spacing w:after="40" w:line="240" w:lineRule="auto"/>
    </w:pPr>
    <w:rPr>
      <w:rFonts w:ascii="Arial" w:hAnsi="Arial"/>
      <w:color w:val="FFF4DB"/>
      <w:sz w:val="16"/>
      <w:lang w:val="ru-RU"/>
    </w:rPr>
  </w:style>
  <w:style w:type="character" w:customStyle="1" w:styleId="CompanyNameChar">
    <w:name w:val="Company Name Char"/>
    <w:basedOn w:val="BodyText2Char"/>
    <w:link w:val="CompanyName"/>
    <w:rsid w:val="009F0435"/>
    <w:rPr>
      <w:caps/>
      <w:color w:val="FFF4DB"/>
    </w:rPr>
  </w:style>
  <w:style w:type="paragraph" w:styleId="NormalWeb">
    <w:name w:val="Normal (Web)"/>
    <w:basedOn w:val="Normal"/>
    <w:uiPriority w:val="99"/>
    <w:unhideWhenUsed/>
    <w:rsid w:val="00341FA2"/>
    <w:pPr>
      <w:spacing w:before="100" w:beforeAutospacing="1" w:after="100" w:afterAutospacing="1"/>
    </w:pPr>
    <w:rPr>
      <w:szCs w:val="24"/>
    </w:rPr>
  </w:style>
  <w:style w:type="character" w:customStyle="1" w:styleId="Address02Char">
    <w:name w:val="Address 02 Char"/>
    <w:basedOn w:val="BodyText2Char"/>
    <w:link w:val="Address02"/>
    <w:rsid w:val="00470411"/>
    <w:rPr>
      <w:rFonts w:ascii="Arial" w:hAnsi="Arial"/>
      <w:color w:val="FFF4DB"/>
      <w:sz w:val="16"/>
      <w:lang w:val="ru-RU"/>
    </w:rPr>
  </w:style>
  <w:style w:type="paragraph" w:styleId="BalloonText">
    <w:name w:val="Balloon Text"/>
    <w:basedOn w:val="Normal"/>
    <w:link w:val="BalloonTextChar"/>
    <w:uiPriority w:val="99"/>
    <w:semiHidden/>
    <w:unhideWhenUsed/>
    <w:rsid w:val="00BE1DBC"/>
    <w:rPr>
      <w:rFonts w:ascii="Tahoma" w:hAnsi="Tahoma" w:cs="Tahoma"/>
      <w:sz w:val="16"/>
      <w:szCs w:val="16"/>
    </w:rPr>
  </w:style>
  <w:style w:type="character" w:customStyle="1" w:styleId="BalloonTextChar">
    <w:name w:val="Balloon Text Char"/>
    <w:basedOn w:val="DefaultParagraphFont"/>
    <w:link w:val="BalloonText"/>
    <w:uiPriority w:val="99"/>
    <w:semiHidden/>
    <w:rsid w:val="00BE1D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808842">
      <w:bodyDiv w:val="1"/>
      <w:marLeft w:val="0"/>
      <w:marRight w:val="0"/>
      <w:marTop w:val="0"/>
      <w:marBottom w:val="0"/>
      <w:divBdr>
        <w:top w:val="none" w:sz="0" w:space="0" w:color="auto"/>
        <w:left w:val="none" w:sz="0" w:space="0" w:color="auto"/>
        <w:bottom w:val="none" w:sz="0" w:space="0" w:color="auto"/>
        <w:right w:val="none" w:sz="0" w:space="0" w:color="auto"/>
      </w:divBdr>
    </w:div>
    <w:div w:id="593249828">
      <w:bodyDiv w:val="1"/>
      <w:marLeft w:val="0"/>
      <w:marRight w:val="0"/>
      <w:marTop w:val="0"/>
      <w:marBottom w:val="0"/>
      <w:divBdr>
        <w:top w:val="none" w:sz="0" w:space="0" w:color="auto"/>
        <w:left w:val="none" w:sz="0" w:space="0" w:color="auto"/>
        <w:bottom w:val="none" w:sz="0" w:space="0" w:color="auto"/>
        <w:right w:val="none" w:sz="0" w:space="0" w:color="auto"/>
      </w:divBdr>
    </w:div>
    <w:div w:id="653073149">
      <w:bodyDiv w:val="1"/>
      <w:marLeft w:val="0"/>
      <w:marRight w:val="0"/>
      <w:marTop w:val="0"/>
      <w:marBottom w:val="0"/>
      <w:divBdr>
        <w:top w:val="none" w:sz="0" w:space="0" w:color="auto"/>
        <w:left w:val="none" w:sz="0" w:space="0" w:color="auto"/>
        <w:bottom w:val="none" w:sz="0" w:space="0" w:color="auto"/>
        <w:right w:val="none" w:sz="0" w:space="0" w:color="auto"/>
      </w:divBdr>
    </w:div>
    <w:div w:id="967974765">
      <w:bodyDiv w:val="1"/>
      <w:marLeft w:val="0"/>
      <w:marRight w:val="0"/>
      <w:marTop w:val="0"/>
      <w:marBottom w:val="0"/>
      <w:divBdr>
        <w:top w:val="none" w:sz="0" w:space="0" w:color="auto"/>
        <w:left w:val="none" w:sz="0" w:space="0" w:color="auto"/>
        <w:bottom w:val="none" w:sz="0" w:space="0" w:color="auto"/>
        <w:right w:val="none" w:sz="0" w:space="0" w:color="auto"/>
      </w:divBdr>
    </w:div>
    <w:div w:id="1128206826">
      <w:bodyDiv w:val="1"/>
      <w:marLeft w:val="0"/>
      <w:marRight w:val="0"/>
      <w:marTop w:val="0"/>
      <w:marBottom w:val="0"/>
      <w:divBdr>
        <w:top w:val="none" w:sz="0" w:space="0" w:color="auto"/>
        <w:left w:val="none" w:sz="0" w:space="0" w:color="auto"/>
        <w:bottom w:val="none" w:sz="0" w:space="0" w:color="auto"/>
        <w:right w:val="none" w:sz="0" w:space="0" w:color="auto"/>
      </w:divBdr>
      <w:divsChild>
        <w:div w:id="1664384040">
          <w:marLeft w:val="0"/>
          <w:marRight w:val="0"/>
          <w:marTop w:val="0"/>
          <w:marBottom w:val="0"/>
          <w:divBdr>
            <w:top w:val="none" w:sz="0" w:space="0" w:color="auto"/>
            <w:left w:val="none" w:sz="0" w:space="0" w:color="auto"/>
            <w:bottom w:val="none" w:sz="0" w:space="0" w:color="auto"/>
            <w:right w:val="none" w:sz="0" w:space="0" w:color="auto"/>
          </w:divBdr>
        </w:div>
      </w:divsChild>
    </w:div>
    <w:div w:id="1432312925">
      <w:bodyDiv w:val="1"/>
      <w:marLeft w:val="0"/>
      <w:marRight w:val="0"/>
      <w:marTop w:val="0"/>
      <w:marBottom w:val="0"/>
      <w:divBdr>
        <w:top w:val="none" w:sz="0" w:space="0" w:color="auto"/>
        <w:left w:val="none" w:sz="0" w:space="0" w:color="auto"/>
        <w:bottom w:val="none" w:sz="0" w:space="0" w:color="auto"/>
        <w:right w:val="none" w:sz="0" w:space="0" w:color="auto"/>
      </w:divBdr>
    </w:div>
    <w:div w:id="1435828829">
      <w:bodyDiv w:val="1"/>
      <w:marLeft w:val="0"/>
      <w:marRight w:val="0"/>
      <w:marTop w:val="0"/>
      <w:marBottom w:val="0"/>
      <w:divBdr>
        <w:top w:val="none" w:sz="0" w:space="0" w:color="auto"/>
        <w:left w:val="none" w:sz="0" w:space="0" w:color="auto"/>
        <w:bottom w:val="none" w:sz="0" w:space="0" w:color="auto"/>
        <w:right w:val="none" w:sz="0" w:space="0" w:color="auto"/>
      </w:divBdr>
      <w:divsChild>
        <w:div w:id="1143503763">
          <w:marLeft w:val="0"/>
          <w:marRight w:val="0"/>
          <w:marTop w:val="0"/>
          <w:marBottom w:val="0"/>
          <w:divBdr>
            <w:top w:val="none" w:sz="0" w:space="0" w:color="auto"/>
            <w:left w:val="none" w:sz="0" w:space="0" w:color="auto"/>
            <w:bottom w:val="none" w:sz="0" w:space="0" w:color="auto"/>
            <w:right w:val="none" w:sz="0" w:space="0" w:color="auto"/>
          </w:divBdr>
        </w:div>
      </w:divsChild>
    </w:div>
    <w:div w:id="1735855993">
      <w:bodyDiv w:val="1"/>
      <w:marLeft w:val="0"/>
      <w:marRight w:val="0"/>
      <w:marTop w:val="0"/>
      <w:marBottom w:val="0"/>
      <w:divBdr>
        <w:top w:val="none" w:sz="0" w:space="0" w:color="auto"/>
        <w:left w:val="none" w:sz="0" w:space="0" w:color="auto"/>
        <w:bottom w:val="none" w:sz="0" w:space="0" w:color="auto"/>
        <w:right w:val="none" w:sz="0" w:space="0" w:color="auto"/>
      </w:divBdr>
    </w:div>
    <w:div w:id="1778675350">
      <w:bodyDiv w:val="1"/>
      <w:marLeft w:val="0"/>
      <w:marRight w:val="0"/>
      <w:marTop w:val="0"/>
      <w:marBottom w:val="0"/>
      <w:divBdr>
        <w:top w:val="none" w:sz="0" w:space="0" w:color="auto"/>
        <w:left w:val="none" w:sz="0" w:space="0" w:color="auto"/>
        <w:bottom w:val="none" w:sz="0" w:space="0" w:color="auto"/>
        <w:right w:val="none" w:sz="0" w:space="0" w:color="auto"/>
      </w:divBdr>
    </w:div>
    <w:div w:id="1876655412">
      <w:bodyDiv w:val="1"/>
      <w:marLeft w:val="0"/>
      <w:marRight w:val="0"/>
      <w:marTop w:val="0"/>
      <w:marBottom w:val="0"/>
      <w:divBdr>
        <w:top w:val="none" w:sz="0" w:space="0" w:color="auto"/>
        <w:left w:val="none" w:sz="0" w:space="0" w:color="auto"/>
        <w:bottom w:val="none" w:sz="0" w:space="0" w:color="auto"/>
        <w:right w:val="none" w:sz="0" w:space="0" w:color="auto"/>
      </w:divBdr>
    </w:div>
    <w:div w:id="201071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s://docs.google.com/drawings/d/sD20TOJb2_2qFcPJ7CYP_-g/image?w=35&amp;h=29&amp;rev=1&amp;ac=1" TargetMode="External"/><Relationship Id="rId26" Type="http://schemas.openxmlformats.org/officeDocument/2006/relationships/image" Target="https://docs.google.com/drawings/d/sH1zkrRCGaxlUk-GB800ApQ/image?w=35&amp;h=29&amp;rev=1&amp;ac=1" TargetMode="External"/><Relationship Id="rId39" Type="http://schemas.openxmlformats.org/officeDocument/2006/relationships/image" Target="https://docs.google.com/drawings/d/sjZmTEaTvqcWHIjitrmiqhQ/image?w=32&amp;h=27&amp;rev=1&amp;ac=1" TargetMode="External"/><Relationship Id="rId21" Type="http://schemas.openxmlformats.org/officeDocument/2006/relationships/image" Target="media/image11.png"/><Relationship Id="rId34" Type="http://schemas.openxmlformats.org/officeDocument/2006/relationships/image" Target="https://docs.google.com/drawings/d/sYcUj__hsZ7IWSSIBxKa02w/image?w=32&amp;h=27&amp;rev=1&amp;ac=1" TargetMode="External"/><Relationship Id="rId42" Type="http://schemas.openxmlformats.org/officeDocument/2006/relationships/image" Target="https://docs.google.com/drawings/d/s1L-HA8CVroRNjAoh_MJfbw/image?w=35&amp;h=29&amp;rev=2&amp;ac=1" TargetMode="External"/><Relationship Id="rId47" Type="http://schemas.openxmlformats.org/officeDocument/2006/relationships/image" Target="https://docs.google.com/drawings/d/srN8mICLBGrUTpZw21QTq8A/image?w=32&amp;h=27&amp;rev=1&amp;ac=1" TargetMode="External"/><Relationship Id="rId50" Type="http://schemas.openxmlformats.org/officeDocument/2006/relationships/image" Target="https://docs.google.com/drawings/d/sD20TOJb2_2qFcPJ7CYP_-g/image?w=35&amp;h=29&amp;rev=1&amp;ac=1" TargetMode="External"/><Relationship Id="rId55" Type="http://schemas.openxmlformats.org/officeDocument/2006/relationships/image" Target="https://docs.google.com/drawings/d/sQbK9jYUZFjWvPCUYfG0b3Q/image?w=32&amp;h=27&amp;rev=1&amp;ac=1" TargetMode="External"/><Relationship Id="rId63" Type="http://schemas.openxmlformats.org/officeDocument/2006/relationships/image" Target="media/image1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s://docs.google.com/drawings/d/s1L-HA8CVroRNjAoh_MJfbw/image?w=35&amp;h=29&amp;rev=2&amp;ac=1" TargetMode="External"/><Relationship Id="rId29" Type="http://schemas.openxmlformats.org/officeDocument/2006/relationships/image" Target="https://docs.google.com/drawings/d/sjZmTEaTvqcWHIjitrmiqhQ/image?w=32&amp;h=27&amp;rev=1&amp;ac=1" TargetMode="External"/><Relationship Id="rId41" Type="http://schemas.openxmlformats.org/officeDocument/2006/relationships/image" Target="https://docs.google.com/drawings/d/szms9y-RiNrHUV6C5BFCELQ/image?w=35&amp;h=29&amp;rev=1&amp;ac=1" TargetMode="External"/><Relationship Id="rId54" Type="http://schemas.openxmlformats.org/officeDocument/2006/relationships/image" Target="https://docs.google.com/drawings/d/sYcUj__hsZ7IWSSIBxKa02w/image?w=32&amp;h=27&amp;rev=1&amp;ac=1" TargetMode="External"/><Relationship Id="rId6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eampunked.weebly.com/" TargetMode="External"/><Relationship Id="rId24" Type="http://schemas.openxmlformats.org/officeDocument/2006/relationships/image" Target="https://docs.google.com/drawings/d/sYcUj__hsZ7IWSSIBxKa02w/image?w=32&amp;h=27&amp;rev=1&amp;ac=1" TargetMode="External"/><Relationship Id="rId32" Type="http://schemas.openxmlformats.org/officeDocument/2006/relationships/image" Target="https://docs.google.com/drawings/d/s1L-HA8CVroRNjAoh_MJfbw/image?w=35&amp;h=29&amp;rev=2&amp;ac=1" TargetMode="External"/><Relationship Id="rId37" Type="http://schemas.openxmlformats.org/officeDocument/2006/relationships/image" Target="https://docs.google.com/drawings/d/srN8mICLBGrUTpZw21QTq8A/image?w=32&amp;h=27&amp;rev=1&amp;ac=1" TargetMode="External"/><Relationship Id="rId40" Type="http://schemas.openxmlformats.org/officeDocument/2006/relationships/image" Target="https://docs.google.com/drawings/d/sD20TOJb2_2qFcPJ7CYP_-g/image?w=35&amp;h=29&amp;rev=1&amp;ac=1" TargetMode="External"/><Relationship Id="rId45" Type="http://schemas.openxmlformats.org/officeDocument/2006/relationships/image" Target="https://docs.google.com/drawings/d/sQbK9jYUZFjWvPCUYfG0b3Q/image?w=32&amp;h=27&amp;rev=1&amp;ac=1" TargetMode="External"/><Relationship Id="rId53" Type="http://schemas.openxmlformats.org/officeDocument/2006/relationships/image" Target="https://docs.google.com/drawings/d/sUCtMH18lfzRhHgY1efBUlg/image?w=34&amp;h=28&amp;rev=1&amp;ac=1" TargetMode="External"/><Relationship Id="rId58" Type="http://schemas.openxmlformats.org/officeDocument/2006/relationships/image" Target="https://docs.google.com/drawings/d/s1W7GsA3bHrv9cZ7eZM7n5w/image?w=32&amp;h=27&amp;rev=1&amp;ac=1"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https://docs.google.com/drawings/d/s1W7GsA3bHrv9cZ7eZM7n5w/image?w=32&amp;h=27&amp;rev=1&amp;ac=1" TargetMode="External"/><Relationship Id="rId36" Type="http://schemas.openxmlformats.org/officeDocument/2006/relationships/image" Target="https://docs.google.com/drawings/d/sH1zkrRCGaxlUk-GB800ApQ/image?w=35&amp;h=29&amp;rev=1&amp;ac=1" TargetMode="External"/><Relationship Id="rId49" Type="http://schemas.openxmlformats.org/officeDocument/2006/relationships/image" Target="https://docs.google.com/drawings/d/sjZmTEaTvqcWHIjitrmiqhQ/image?w=32&amp;h=27&amp;rev=1&amp;ac=1" TargetMode="External"/><Relationship Id="rId57" Type="http://schemas.openxmlformats.org/officeDocument/2006/relationships/image" Target="https://docs.google.com/drawings/d/srN8mICLBGrUTpZw21QTq8A/image?w=32&amp;h=27&amp;rev=1&amp;ac=1" TargetMode="External"/><Relationship Id="rId61"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https://docs.google.com/drawings/d/szms9y-RiNrHUV6C5BFCELQ/image?w=35&amp;h=29&amp;rev=1&amp;ac=1" TargetMode="External"/><Relationship Id="rId31" Type="http://schemas.openxmlformats.org/officeDocument/2006/relationships/image" Target="https://docs.google.com/drawings/d/szms9y-RiNrHUV6C5BFCELQ/image?w=35&amp;h=29&amp;rev=1&amp;ac=1" TargetMode="External"/><Relationship Id="rId44" Type="http://schemas.openxmlformats.org/officeDocument/2006/relationships/image" Target="https://docs.google.com/drawings/d/sYcUj__hsZ7IWSSIBxKa02w/image?w=32&amp;h=27&amp;rev=1&amp;ac=1" TargetMode="External"/><Relationship Id="rId52" Type="http://schemas.openxmlformats.org/officeDocument/2006/relationships/image" Target="https://docs.google.com/drawings/d/s1L-HA8CVroRNjAoh_MJfbw/image?w=35&amp;h=29&amp;rev=2&amp;ac=1" TargetMode="External"/><Relationship Id="rId60" Type="http://schemas.openxmlformats.org/officeDocument/2006/relationships/image" Target="media/image1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https://docs.google.com/drawings/d/sUCtMH18lfzRhHgY1efBUlg/image?w=34&amp;h=28&amp;rev=1&amp;ac=1" TargetMode="External"/><Relationship Id="rId27" Type="http://schemas.openxmlformats.org/officeDocument/2006/relationships/image" Target="https://docs.google.com/drawings/d/srN8mICLBGrUTpZw21QTq8A/image?w=32&amp;h=27&amp;rev=1&amp;ac=1" TargetMode="External"/><Relationship Id="rId30" Type="http://schemas.openxmlformats.org/officeDocument/2006/relationships/image" Target="https://docs.google.com/drawings/d/sD20TOJb2_2qFcPJ7CYP_-g/image?w=35&amp;h=29&amp;rev=1&amp;ac=1" TargetMode="External"/><Relationship Id="rId35" Type="http://schemas.openxmlformats.org/officeDocument/2006/relationships/image" Target="https://docs.google.com/drawings/d/sQbK9jYUZFjWvPCUYfG0b3Q/image?w=32&amp;h=27&amp;rev=1&amp;ac=1" TargetMode="External"/><Relationship Id="rId43" Type="http://schemas.openxmlformats.org/officeDocument/2006/relationships/image" Target="https://docs.google.com/drawings/d/sUCtMH18lfzRhHgY1efBUlg/image?w=34&amp;h=28&amp;rev=1&amp;ac=1" TargetMode="External"/><Relationship Id="rId48" Type="http://schemas.openxmlformats.org/officeDocument/2006/relationships/image" Target="https://docs.google.com/drawings/d/s1W7GsA3bHrv9cZ7eZM7n5w/image?w=32&amp;h=27&amp;rev=1&amp;ac=1" TargetMode="External"/><Relationship Id="rId56" Type="http://schemas.openxmlformats.org/officeDocument/2006/relationships/image" Target="https://docs.google.com/drawings/d/sH1zkrRCGaxlUk-GB800ApQ/image?w=35&amp;h=29&amp;rev=1&amp;ac=1" TargetMode="External"/><Relationship Id="rId64" Type="http://schemas.openxmlformats.org/officeDocument/2006/relationships/image" Target="media/image17.jpeg"/><Relationship Id="rId8" Type="http://schemas.openxmlformats.org/officeDocument/2006/relationships/hyperlink" Target="http://www.your-url-goes-here.com" TargetMode="External"/><Relationship Id="rId51" Type="http://schemas.openxmlformats.org/officeDocument/2006/relationships/image" Target="https://docs.google.com/drawings/d/szms9y-RiNrHUV6C5BFCELQ/image?w=35&amp;h=29&amp;rev=1&amp;ac=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https://docs.google.com/drawings/d/sQbK9jYUZFjWvPCUYfG0b3Q/image?w=32&amp;h=27&amp;rev=1&amp;ac=1" TargetMode="External"/><Relationship Id="rId33" Type="http://schemas.openxmlformats.org/officeDocument/2006/relationships/image" Target="https://docs.google.com/drawings/d/sUCtMH18lfzRhHgY1efBUlg/image?w=34&amp;h=28&amp;rev=1&amp;ac=1" TargetMode="External"/><Relationship Id="rId38" Type="http://schemas.openxmlformats.org/officeDocument/2006/relationships/image" Target="https://docs.google.com/drawings/d/s1W7GsA3bHrv9cZ7eZM7n5w/image?w=32&amp;h=27&amp;rev=1&amp;ac=1" TargetMode="External"/><Relationship Id="rId46" Type="http://schemas.openxmlformats.org/officeDocument/2006/relationships/image" Target="https://docs.google.com/drawings/d/sH1zkrRCGaxlUk-GB800ApQ/image?w=35&amp;h=29&amp;rev=1&amp;ac=1" TargetMode="External"/><Relationship Id="rId59" Type="http://schemas.openxmlformats.org/officeDocument/2006/relationships/image" Target="https://docs.google.com/drawings/d/sjZmTEaTvqcWHIjitrmiqhQ/image?w=32&amp;h=27&amp;rev=1&amp;ac=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RealtyStylish_Brochure_TP103787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393D8-8BD0-4546-BDE1-B7E212EE2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HP_RealtyStylish_Brochure_TP10378724</Template>
  <TotalTime>1097</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cp:lastPrinted>2007-08-02T22:37:00Z</cp:lastPrinted>
  <dcterms:created xsi:type="dcterms:W3CDTF">2013-12-03T01:34:00Z</dcterms:created>
  <dcterms:modified xsi:type="dcterms:W3CDTF">2013-12-04T19:21:00Z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TC103787249990</vt:lpwstr>
  </property>
</Properties>
</file>